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E263" w14:textId="58699844" w:rsidR="00050E91" w:rsidRDefault="0026758F" w:rsidP="00C0468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BD97B66" w14:textId="1A2DC1D3" w:rsidR="00050E91" w:rsidRDefault="00050E91" w:rsidP="00C0468C">
      <w:pPr>
        <w:rPr>
          <w:sz w:val="32"/>
          <w:szCs w:val="32"/>
        </w:rPr>
      </w:pPr>
    </w:p>
    <w:p w14:paraId="26AD5137" w14:textId="7AE7B32F" w:rsidR="00050E91" w:rsidRDefault="00050E91" w:rsidP="00C0468C">
      <w:pPr>
        <w:rPr>
          <w:sz w:val="32"/>
          <w:szCs w:val="32"/>
        </w:rPr>
      </w:pPr>
    </w:p>
    <w:p w14:paraId="1EB56131" w14:textId="77777777" w:rsidR="00024D8E" w:rsidRDefault="00A04679" w:rsidP="00C0468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</w:p>
    <w:p w14:paraId="71FCF3B7" w14:textId="05656A8D" w:rsidR="006525A1" w:rsidRDefault="00EB767E" w:rsidP="00C0468C">
      <w:pPr>
        <w:rPr>
          <w:sz w:val="24"/>
          <w:szCs w:val="24"/>
        </w:rPr>
      </w:pPr>
      <w:r w:rsidRPr="00EB767E">
        <w:rPr>
          <w:b/>
          <w:bCs/>
          <w:sz w:val="32"/>
          <w:szCs w:val="32"/>
        </w:rPr>
        <w:t xml:space="preserve">Getting started: How to </w:t>
      </w:r>
      <w:r w:rsidR="0068057F">
        <w:rPr>
          <w:b/>
          <w:bCs/>
          <w:sz w:val="32"/>
          <w:szCs w:val="32"/>
        </w:rPr>
        <w:t xml:space="preserve">access your </w:t>
      </w:r>
      <w:proofErr w:type="spellStart"/>
      <w:r w:rsidR="0068057F">
        <w:rPr>
          <w:b/>
          <w:bCs/>
          <w:sz w:val="32"/>
          <w:szCs w:val="32"/>
        </w:rPr>
        <w:t>MyPlans</w:t>
      </w:r>
      <w:proofErr w:type="spellEnd"/>
      <w:r w:rsidRPr="00EB767E">
        <w:rPr>
          <w:sz w:val="32"/>
          <w:szCs w:val="32"/>
        </w:rPr>
        <w:br/>
      </w:r>
      <w:r w:rsidRPr="00EB767E">
        <w:rPr>
          <w:sz w:val="32"/>
          <w:szCs w:val="32"/>
        </w:rPr>
        <w:br/>
      </w:r>
      <w:r w:rsidRPr="00EB767E">
        <w:rPr>
          <w:sz w:val="24"/>
          <w:szCs w:val="24"/>
        </w:rPr>
        <w:t xml:space="preserve">Welcome! </w:t>
      </w:r>
      <w:r w:rsidR="009F0699" w:rsidRPr="009F0699">
        <w:rPr>
          <w:sz w:val="24"/>
          <w:szCs w:val="24"/>
        </w:rPr>
        <w:t xml:space="preserve">This guide will help you find and view </w:t>
      </w:r>
      <w:r w:rsidR="00407E82">
        <w:rPr>
          <w:sz w:val="24"/>
          <w:szCs w:val="24"/>
        </w:rPr>
        <w:t xml:space="preserve">your </w:t>
      </w:r>
      <w:r w:rsidR="009F0699">
        <w:rPr>
          <w:sz w:val="24"/>
          <w:szCs w:val="24"/>
        </w:rPr>
        <w:t xml:space="preserve">current </w:t>
      </w:r>
      <w:proofErr w:type="spellStart"/>
      <w:r w:rsidR="009F0699">
        <w:rPr>
          <w:sz w:val="24"/>
          <w:szCs w:val="24"/>
        </w:rPr>
        <w:t>MyPlan</w:t>
      </w:r>
      <w:proofErr w:type="spellEnd"/>
      <w:r w:rsidR="009F0699" w:rsidRPr="009F0699">
        <w:rPr>
          <w:sz w:val="24"/>
          <w:szCs w:val="24"/>
        </w:rPr>
        <w:t xml:space="preserve"> on </w:t>
      </w:r>
      <w:r w:rsidR="009F0699">
        <w:rPr>
          <w:sz w:val="24"/>
          <w:szCs w:val="24"/>
        </w:rPr>
        <w:t>NIISQ Direct</w:t>
      </w:r>
      <w:r w:rsidR="009F0699" w:rsidRPr="009F0699">
        <w:rPr>
          <w:sz w:val="24"/>
          <w:szCs w:val="24"/>
        </w:rPr>
        <w:t>. It’s easy to follow, and you can go at your own pace. If you need help, a support person or trusted friend can follow along with you.</w:t>
      </w:r>
    </w:p>
    <w:p w14:paraId="772E16A9" w14:textId="1FA53225" w:rsidR="00275DD5" w:rsidRDefault="00275DD5" w:rsidP="00C0468C">
      <w:pPr>
        <w:rPr>
          <w:sz w:val="24"/>
          <w:szCs w:val="24"/>
        </w:rPr>
      </w:pPr>
    </w:p>
    <w:p w14:paraId="3A231648" w14:textId="77777777" w:rsidR="00275DD5" w:rsidRDefault="00275DD5" w:rsidP="00C0468C">
      <w:pPr>
        <w:rPr>
          <w:sz w:val="24"/>
          <w:szCs w:val="24"/>
        </w:rPr>
      </w:pPr>
      <w:r w:rsidRPr="00275DD5">
        <w:rPr>
          <w:b/>
          <w:bCs/>
          <w:sz w:val="24"/>
          <w:szCs w:val="24"/>
        </w:rPr>
        <w:t>What you’ll need:</w:t>
      </w:r>
      <w:r w:rsidRPr="00275DD5">
        <w:rPr>
          <w:sz w:val="24"/>
          <w:szCs w:val="24"/>
        </w:rPr>
        <w:br/>
      </w:r>
      <w:r w:rsidRPr="00275DD5">
        <w:rPr>
          <w:sz w:val="24"/>
          <w:szCs w:val="24"/>
        </w:rPr>
        <w:br/>
        <w:t>Before you begin, make sure you have the following ready:</w:t>
      </w:r>
    </w:p>
    <w:p w14:paraId="7BFE4167" w14:textId="0828C807" w:rsidR="00033D83" w:rsidRDefault="00275DD5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75DD5">
        <w:rPr>
          <w:sz w:val="24"/>
          <w:szCs w:val="24"/>
        </w:rPr>
        <w:t>A device connected to the internet (like a phone, tablet, or computer)</w:t>
      </w:r>
    </w:p>
    <w:p w14:paraId="2D3D75B1" w14:textId="1294C590" w:rsidR="00742108" w:rsidRDefault="0074210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742108">
        <w:rPr>
          <w:sz w:val="24"/>
          <w:szCs w:val="24"/>
        </w:rPr>
        <w:t xml:space="preserve">Your smart device with the </w:t>
      </w:r>
      <w:r>
        <w:rPr>
          <w:sz w:val="24"/>
          <w:szCs w:val="24"/>
        </w:rPr>
        <w:t>Di</w:t>
      </w:r>
      <w:r w:rsidRPr="00742108">
        <w:rPr>
          <w:sz w:val="24"/>
          <w:szCs w:val="24"/>
        </w:rPr>
        <w:t>gital ID app</w:t>
      </w:r>
    </w:p>
    <w:p w14:paraId="55744FAB" w14:textId="52BA98F7" w:rsidR="005D00E8" w:rsidRDefault="005D00E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Your Digital ID email address</w:t>
      </w:r>
      <w:r w:rsidR="00AC325B">
        <w:rPr>
          <w:sz w:val="24"/>
          <w:szCs w:val="24"/>
        </w:rPr>
        <w:br/>
        <w:t xml:space="preserve">*If you are unsure what a Digital ID is, </w:t>
      </w:r>
      <w:r w:rsidR="00DD12A3">
        <w:rPr>
          <w:sz w:val="24"/>
          <w:szCs w:val="24"/>
        </w:rPr>
        <w:t>there is</w:t>
      </w:r>
      <w:r w:rsidR="00AC325B">
        <w:rPr>
          <w:sz w:val="24"/>
          <w:szCs w:val="24"/>
        </w:rPr>
        <w:t xml:space="preserve"> some </w:t>
      </w:r>
      <w:r w:rsidR="00064D0D">
        <w:rPr>
          <w:sz w:val="24"/>
          <w:szCs w:val="24"/>
        </w:rPr>
        <w:t xml:space="preserve">information </w:t>
      </w:r>
      <w:hyperlink w:anchor="DigitalID" w:history="1">
        <w:r w:rsidR="00064D0D" w:rsidRPr="00544D64">
          <w:rPr>
            <w:rStyle w:val="Hyperlink"/>
            <w:sz w:val="24"/>
            <w:szCs w:val="24"/>
          </w:rPr>
          <w:t>at the end of this guide</w:t>
        </w:r>
      </w:hyperlink>
      <w:r w:rsidR="00064D0D">
        <w:rPr>
          <w:sz w:val="24"/>
          <w:szCs w:val="24"/>
        </w:rPr>
        <w:t>.</w:t>
      </w:r>
    </w:p>
    <w:p w14:paraId="3F095F62" w14:textId="76C0239F" w:rsidR="00C87065" w:rsidRDefault="009F0A6A" w:rsidP="009F0A6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75DD5" w:rsidRPr="009F0A6A">
        <w:rPr>
          <w:sz w:val="24"/>
          <w:szCs w:val="24"/>
        </w:rPr>
        <w:t>Tip: If you have someone who helps you with online tasks, you might want to ask them to go through this guide with you.</w:t>
      </w:r>
    </w:p>
    <w:p w14:paraId="5AD7814B" w14:textId="244115E8" w:rsidR="00AC78BE" w:rsidRDefault="00AC78BE" w:rsidP="009F0A6A">
      <w:pPr>
        <w:rPr>
          <w:sz w:val="24"/>
          <w:szCs w:val="24"/>
        </w:rPr>
      </w:pPr>
    </w:p>
    <w:p w14:paraId="5046AF1C" w14:textId="77777777" w:rsidR="00024D8E" w:rsidRDefault="00024D8E" w:rsidP="009F0A6A">
      <w:pPr>
        <w:rPr>
          <w:b/>
          <w:bCs/>
          <w:sz w:val="28"/>
          <w:szCs w:val="28"/>
        </w:rPr>
      </w:pPr>
    </w:p>
    <w:p w14:paraId="4017E37F" w14:textId="77777777" w:rsidR="00024D8E" w:rsidRDefault="00024D8E" w:rsidP="009F0A6A">
      <w:pPr>
        <w:rPr>
          <w:b/>
          <w:bCs/>
          <w:sz w:val="28"/>
          <w:szCs w:val="28"/>
        </w:rPr>
      </w:pPr>
    </w:p>
    <w:p w14:paraId="5542B3A0" w14:textId="479BBF02" w:rsidR="0099238A" w:rsidRDefault="009B72FC" w:rsidP="009F0A6A">
      <w:pPr>
        <w:rPr>
          <w:sz w:val="24"/>
          <w:szCs w:val="24"/>
        </w:rPr>
      </w:pPr>
      <w:r w:rsidRPr="00A04679">
        <w:rPr>
          <w:b/>
          <w:bCs/>
          <w:sz w:val="28"/>
          <w:szCs w:val="28"/>
        </w:rPr>
        <w:t xml:space="preserve">Step-by-step: How to </w:t>
      </w:r>
      <w:r w:rsidR="009A79A2">
        <w:rPr>
          <w:b/>
          <w:bCs/>
          <w:sz w:val="28"/>
          <w:szCs w:val="28"/>
        </w:rPr>
        <w:t xml:space="preserve">view and download your </w:t>
      </w:r>
      <w:proofErr w:type="spellStart"/>
      <w:r w:rsidR="009A79A2">
        <w:rPr>
          <w:b/>
          <w:bCs/>
          <w:sz w:val="28"/>
          <w:szCs w:val="28"/>
        </w:rPr>
        <w:t>MyPlan</w:t>
      </w:r>
      <w:proofErr w:type="spellEnd"/>
      <w:r w:rsidRPr="009B72FC">
        <w:rPr>
          <w:b/>
          <w:bCs/>
          <w:sz w:val="24"/>
          <w:szCs w:val="24"/>
        </w:rPr>
        <w:br/>
      </w:r>
      <w:r w:rsidRPr="009B72FC">
        <w:rPr>
          <w:sz w:val="24"/>
          <w:szCs w:val="24"/>
        </w:rPr>
        <w:br/>
        <w:t xml:space="preserve">Follow each step below. </w:t>
      </w:r>
      <w:r w:rsidRPr="009B72FC">
        <w:rPr>
          <w:sz w:val="24"/>
          <w:szCs w:val="24"/>
        </w:rPr>
        <w:br/>
      </w:r>
      <w:r w:rsidRPr="009B72FC">
        <w:rPr>
          <w:sz w:val="24"/>
          <w:szCs w:val="24"/>
        </w:rPr>
        <w:br/>
      </w:r>
      <w:r w:rsidRPr="00A04679">
        <w:rPr>
          <w:b/>
          <w:bCs/>
          <w:sz w:val="24"/>
          <w:szCs w:val="24"/>
        </w:rPr>
        <w:t xml:space="preserve">Step 1: Go to the </w:t>
      </w:r>
      <w:r w:rsidR="00937A3D" w:rsidRPr="00A04679">
        <w:rPr>
          <w:b/>
          <w:bCs/>
          <w:sz w:val="24"/>
          <w:szCs w:val="24"/>
        </w:rPr>
        <w:t>w</w:t>
      </w:r>
      <w:r w:rsidRPr="00A04679">
        <w:rPr>
          <w:b/>
          <w:bCs/>
          <w:sz w:val="24"/>
          <w:szCs w:val="24"/>
        </w:rPr>
        <w:t>ebsite</w:t>
      </w:r>
    </w:p>
    <w:p w14:paraId="2117E215" w14:textId="5FA158D6" w:rsidR="0099238A" w:rsidRDefault="009B72FC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99238A">
        <w:rPr>
          <w:sz w:val="24"/>
          <w:szCs w:val="24"/>
        </w:rPr>
        <w:t>Open your internet browser (like Chrome, Safari, or Edge)</w:t>
      </w:r>
    </w:p>
    <w:p w14:paraId="39A6D599" w14:textId="5396361E" w:rsidR="0099238A" w:rsidRDefault="009B72FC" w:rsidP="14D2CAE0">
      <w:pPr>
        <w:pStyle w:val="ListParagraph"/>
        <w:numPr>
          <w:ilvl w:val="0"/>
          <w:numId w:val="40"/>
        </w:numPr>
        <w:rPr>
          <w:szCs w:val="20"/>
        </w:rPr>
      </w:pPr>
      <w:r w:rsidRPr="14D2CAE0">
        <w:rPr>
          <w:sz w:val="24"/>
          <w:szCs w:val="24"/>
        </w:rPr>
        <w:t xml:space="preserve">Type in the website address: </w:t>
      </w:r>
      <w:hyperlink r:id="rId12">
        <w:r w:rsidR="46CD62DD" w:rsidRPr="14D2CAE0">
          <w:rPr>
            <w:rStyle w:val="Hyperlink"/>
            <w:rFonts w:eastAsia="Arial" w:cs="Arial"/>
            <w:sz w:val="24"/>
            <w:szCs w:val="24"/>
          </w:rPr>
          <w:t>https://niis.qld.gov.au/niisq-direct</w:t>
        </w:r>
      </w:hyperlink>
      <w:r w:rsidR="46CD62DD" w:rsidRPr="14D2CAE0">
        <w:rPr>
          <w:rFonts w:eastAsia="Arial" w:cs="Arial"/>
          <w:color w:val="000000" w:themeColor="text1"/>
          <w:sz w:val="24"/>
          <w:szCs w:val="24"/>
        </w:rPr>
        <w:t>.</w:t>
      </w:r>
      <w:r w:rsidR="00BE2D60" w:rsidRPr="14D2CAE0">
        <w:rPr>
          <w:sz w:val="24"/>
          <w:szCs w:val="24"/>
        </w:rPr>
        <w:t xml:space="preserve"> </w:t>
      </w:r>
    </w:p>
    <w:p w14:paraId="5558D500" w14:textId="21A1E402" w:rsidR="009B72FC" w:rsidRDefault="009B72FC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5DC17EAD">
        <w:rPr>
          <w:sz w:val="24"/>
          <w:szCs w:val="24"/>
        </w:rPr>
        <w:t>Press Enter on your keyboard</w:t>
      </w:r>
      <w:r w:rsidR="00D50A3D" w:rsidRPr="5DC17EAD">
        <w:rPr>
          <w:sz w:val="24"/>
          <w:szCs w:val="24"/>
        </w:rPr>
        <w:t>.</w:t>
      </w:r>
    </w:p>
    <w:p w14:paraId="3F9396DB" w14:textId="36EAC44D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0AE5348D" w14:textId="66D834EB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0EE449F3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7AD01C7E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29194C28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5EC082F0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40BB9D03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62E5ED39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5CB7420F" w14:textId="77777777" w:rsidR="001F225E" w:rsidRDefault="001F225E" w:rsidP="001F225E">
      <w:pPr>
        <w:pStyle w:val="ListParagraph"/>
        <w:ind w:left="720"/>
        <w:rPr>
          <w:sz w:val="24"/>
          <w:szCs w:val="24"/>
        </w:rPr>
      </w:pPr>
    </w:p>
    <w:p w14:paraId="469CD9B5" w14:textId="78DFFA34" w:rsidR="00103E1B" w:rsidRPr="00A04679" w:rsidRDefault="005947D2" w:rsidP="00103E1B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lastRenderedPageBreak/>
        <w:t xml:space="preserve">Step 2: </w:t>
      </w:r>
      <w:r w:rsidR="00285965">
        <w:rPr>
          <w:b/>
          <w:bCs/>
          <w:sz w:val="24"/>
          <w:szCs w:val="24"/>
        </w:rPr>
        <w:t>Log in to your NIISQ Direct account</w:t>
      </w:r>
    </w:p>
    <w:p w14:paraId="6180B0C0" w14:textId="5422B169" w:rsidR="00103E1B" w:rsidRDefault="005947D2" w:rsidP="00103E1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103E1B">
        <w:rPr>
          <w:sz w:val="24"/>
          <w:szCs w:val="24"/>
        </w:rPr>
        <w:t>Look for a button that says “</w:t>
      </w:r>
      <w:r w:rsidR="00D746BD">
        <w:rPr>
          <w:sz w:val="24"/>
          <w:szCs w:val="24"/>
        </w:rPr>
        <w:t>Log in to</w:t>
      </w:r>
      <w:r w:rsidR="0056554C">
        <w:rPr>
          <w:sz w:val="24"/>
          <w:szCs w:val="24"/>
        </w:rPr>
        <w:t xml:space="preserve"> NIISQ Direct”</w:t>
      </w:r>
    </w:p>
    <w:p w14:paraId="5BBCFE7D" w14:textId="0EE7C871" w:rsidR="001F225E" w:rsidRDefault="005947D2" w:rsidP="00103E1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103E1B">
        <w:rPr>
          <w:sz w:val="24"/>
          <w:szCs w:val="24"/>
        </w:rPr>
        <w:t>Click the button once</w:t>
      </w:r>
      <w:r w:rsidR="0073123B">
        <w:rPr>
          <w:sz w:val="24"/>
          <w:szCs w:val="24"/>
        </w:rPr>
        <w:t>.</w:t>
      </w:r>
    </w:p>
    <w:p w14:paraId="32B77292" w14:textId="3B4F82D8" w:rsidR="00DE082F" w:rsidRDefault="00DE082F" w:rsidP="00DE082F">
      <w:pPr>
        <w:rPr>
          <w:sz w:val="24"/>
          <w:szCs w:val="24"/>
        </w:rPr>
      </w:pPr>
    </w:p>
    <w:p w14:paraId="5C303815" w14:textId="7819B184" w:rsidR="00561F6B" w:rsidRDefault="00945C65" w:rsidP="00DE082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7227C765" wp14:editId="41E6742D">
                <wp:simplePos x="0" y="0"/>
                <wp:positionH relativeFrom="column">
                  <wp:posOffset>476250</wp:posOffset>
                </wp:positionH>
                <wp:positionV relativeFrom="paragraph">
                  <wp:posOffset>1971675</wp:posOffset>
                </wp:positionV>
                <wp:extent cx="457200" cy="342900"/>
                <wp:effectExtent l="19050" t="19050" r="57150" b="57150"/>
                <wp:wrapNone/>
                <wp:docPr id="156482189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86F1C9A">
              <v:shapetype id="_x0000_t32" coordsize="21600,21600" o:oned="t" filled="f" o:spt="32" path="m,l21600,21600e" w14:anchorId="785E5126">
                <v:path fillok="f" arrowok="t" o:connecttype="none"/>
                <o:lock v:ext="edit" shapetype="t"/>
              </v:shapetype>
              <v:shape id="Straight Arrow Connector 2" style="position:absolute;margin-left:37.5pt;margin-top:155.25pt;width:36pt;height:27pt;z-index:251660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">
                <v:stroke endarrow="block"/>
              </v:shape>
            </w:pict>
          </mc:Fallback>
        </mc:AlternateContent>
      </w:r>
      <w:r w:rsidR="00EA5CA6">
        <w:rPr>
          <w:noProof/>
          <w:sz w:val="24"/>
          <w:szCs w:val="24"/>
        </w:rPr>
        <w:drawing>
          <wp:inline distT="0" distB="0" distL="0" distR="0" wp14:anchorId="47E8E515" wp14:editId="3C02F91D">
            <wp:extent cx="6479540" cy="3116741"/>
            <wp:effectExtent l="0" t="0" r="0" b="7620"/>
            <wp:docPr id="173972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25773" name="Picture 17397257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1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7B01" w14:textId="276771B7" w:rsidR="00561F6B" w:rsidRDefault="00561F6B" w:rsidP="00DE082F">
      <w:pPr>
        <w:rPr>
          <w:sz w:val="24"/>
          <w:szCs w:val="24"/>
        </w:rPr>
      </w:pPr>
    </w:p>
    <w:p w14:paraId="12B23528" w14:textId="77777777" w:rsidR="00F738F5" w:rsidRDefault="004A6E91" w:rsidP="00780260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3: </w:t>
      </w:r>
      <w:r w:rsidR="00F738F5">
        <w:rPr>
          <w:b/>
          <w:bCs/>
          <w:sz w:val="24"/>
          <w:szCs w:val="24"/>
        </w:rPr>
        <w:t xml:space="preserve">Go to the </w:t>
      </w:r>
      <w:proofErr w:type="spellStart"/>
      <w:r w:rsidR="00F738F5">
        <w:rPr>
          <w:b/>
          <w:bCs/>
          <w:sz w:val="24"/>
          <w:szCs w:val="24"/>
        </w:rPr>
        <w:t>MyPlan</w:t>
      </w:r>
      <w:proofErr w:type="spellEnd"/>
      <w:r w:rsidR="00F738F5">
        <w:rPr>
          <w:b/>
          <w:bCs/>
          <w:sz w:val="24"/>
          <w:szCs w:val="24"/>
        </w:rPr>
        <w:t xml:space="preserve"> section</w:t>
      </w:r>
    </w:p>
    <w:p w14:paraId="3E480E76" w14:textId="1B643A32" w:rsidR="009241A7" w:rsidRPr="008D0F6D" w:rsidRDefault="009241A7" w:rsidP="00F738F5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To access the </w:t>
      </w:r>
      <w:proofErr w:type="spellStart"/>
      <w:r>
        <w:rPr>
          <w:sz w:val="24"/>
          <w:szCs w:val="24"/>
        </w:rPr>
        <w:t>MyPlan</w:t>
      </w:r>
      <w:proofErr w:type="spellEnd"/>
      <w:r>
        <w:rPr>
          <w:sz w:val="24"/>
          <w:szCs w:val="24"/>
        </w:rPr>
        <w:t xml:space="preserve"> section, click on the </w:t>
      </w:r>
      <w:r w:rsidR="008D0F6D"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MyPlan</w:t>
      </w:r>
      <w:proofErr w:type="spellEnd"/>
      <w:r w:rsidR="008D0F6D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8D0F6D">
        <w:rPr>
          <w:sz w:val="24"/>
          <w:szCs w:val="24"/>
        </w:rPr>
        <w:t>tile on NIISQ Direct’s home page</w:t>
      </w:r>
    </w:p>
    <w:p w14:paraId="62D1A5E7" w14:textId="3E00C771" w:rsidR="008D0F6D" w:rsidRPr="009241A7" w:rsidRDefault="008D0F6D" w:rsidP="00F738F5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 can also click on the “</w:t>
      </w:r>
      <w:proofErr w:type="spellStart"/>
      <w:r>
        <w:rPr>
          <w:sz w:val="24"/>
          <w:szCs w:val="24"/>
        </w:rPr>
        <w:t>MyPlan</w:t>
      </w:r>
      <w:proofErr w:type="spellEnd"/>
      <w:r>
        <w:rPr>
          <w:sz w:val="24"/>
          <w:szCs w:val="24"/>
        </w:rPr>
        <w:t>” tab at the top of the screen.</w:t>
      </w:r>
      <w:r w:rsidR="00296639">
        <w:rPr>
          <w:sz w:val="24"/>
          <w:szCs w:val="24"/>
        </w:rPr>
        <w:t xml:space="preserve"> Either way is ok!</w:t>
      </w:r>
    </w:p>
    <w:p w14:paraId="252F6700" w14:textId="508EF133" w:rsidR="00780260" w:rsidRPr="00F738F5" w:rsidRDefault="00830012" w:rsidP="00296639">
      <w:pPr>
        <w:pStyle w:val="ListParagraph"/>
        <w:ind w:left="72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065CB3D" wp14:editId="0AA62670">
                <wp:simplePos x="0" y="0"/>
                <wp:positionH relativeFrom="column">
                  <wp:posOffset>945515</wp:posOffset>
                </wp:positionH>
                <wp:positionV relativeFrom="paragraph">
                  <wp:posOffset>140970</wp:posOffset>
                </wp:positionV>
                <wp:extent cx="272415" cy="135890"/>
                <wp:effectExtent l="0" t="0" r="0" b="0"/>
                <wp:wrapNone/>
                <wp:docPr id="644593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35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4083E163">
              <v:rect id="Rectangle 1" style="position:absolute;margin-left:74.45pt;margin-top:11.1pt;width:21.45pt;height:10.7pt;z-index:251657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lime" strokeweight="2pt" w14:anchorId="3326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"/>
            </w:pict>
          </mc:Fallback>
        </mc:AlternateContent>
      </w:r>
      <w:r w:rsidR="00AA0132">
        <w:rPr>
          <w:noProof/>
        </w:rPr>
        <w:drawing>
          <wp:anchor distT="0" distB="0" distL="114300" distR="114300" simplePos="0" relativeHeight="251658240" behindDoc="1" locked="0" layoutInCell="1" allowOverlap="1" wp14:anchorId="0C29D1F9" wp14:editId="10B2512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6478270" cy="3091180"/>
            <wp:effectExtent l="19050" t="19050" r="17780" b="13970"/>
            <wp:wrapNone/>
            <wp:docPr id="4627824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82404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10115" b="5019"/>
                    <a:stretch/>
                  </pic:blipFill>
                  <pic:spPr bwMode="auto">
                    <a:xfrm>
                      <a:off x="0" y="0"/>
                      <a:ext cx="6478270" cy="3091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8DC91A" w14:textId="76639CE4" w:rsidR="00780260" w:rsidRDefault="00C15FAB" w:rsidP="0078026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DB8725D" wp14:editId="231D4585">
                <wp:simplePos x="0" y="0"/>
                <wp:positionH relativeFrom="column">
                  <wp:posOffset>2465705</wp:posOffset>
                </wp:positionH>
                <wp:positionV relativeFrom="paragraph">
                  <wp:posOffset>315595</wp:posOffset>
                </wp:positionV>
                <wp:extent cx="395605" cy="245110"/>
                <wp:effectExtent l="0" t="0" r="0" b="0"/>
                <wp:wrapNone/>
                <wp:docPr id="1765086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BFBE8" w14:textId="1410D9FE" w:rsidR="00C15FAB" w:rsidRDefault="00C15FAB" w:rsidP="00C15FAB">
                            <w:pPr>
                              <w:spacing w:before="0" w:after="0"/>
                            </w:pPr>
                            <w:r>
                              <w:t>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C04C8BA">
              <v:shapetype id="_x0000_t202" coordsize="21600,21600" o:spt="202" path="m,l,21600r21600,l21600,xe" w14:anchorId="0DB8725D">
                <v:stroke joinstyle="miter"/>
                <v:path gradientshapeok="t" o:connecttype="rect"/>
              </v:shapetype>
              <v:shape id="Text Box 2" style="position:absolute;margin-left:194.15pt;margin-top:24.85pt;width:31.15pt;height:19.3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">
                <v:textbox>
                  <w:txbxContent>
                    <w:p w:rsidR="00C15FAB" w:rsidP="00C15FAB" w:rsidRDefault="00C15FAB" w14:paraId="6D3F44FC" w14:textId="1410D9FE">
                      <w:pPr>
                        <w:spacing w:before="0" w:after="0"/>
                      </w:pPr>
                      <w:r>
                        <w:t>tile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E5AF88" wp14:editId="79DD24A0">
                <wp:simplePos x="0" y="0"/>
                <wp:positionH relativeFrom="column">
                  <wp:posOffset>1379855</wp:posOffset>
                </wp:positionH>
                <wp:positionV relativeFrom="paragraph">
                  <wp:posOffset>210820</wp:posOffset>
                </wp:positionV>
                <wp:extent cx="436245" cy="245110"/>
                <wp:effectExtent l="0" t="0" r="0" b="0"/>
                <wp:wrapNone/>
                <wp:docPr id="1471232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CD1F95" w14:textId="5B133E91" w:rsidR="00C15FAB" w:rsidRDefault="00C15FAB" w:rsidP="00C15FAB">
                            <w:pPr>
                              <w:spacing w:before="0" w:after="0"/>
                            </w:pPr>
                            <w:r>
                              <w:t>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7CF7A6">
              <v:shape id="_x0000_s1027" style="position:absolute;margin-left:108.65pt;margin-top:16.6pt;width:34.35pt;height:19.3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HLLQIAAFoEAAAOAAAAZHJzL2Uyb0RvYy54bWysVEuP2jAQvlfqf7B8LyEs0DYirCgrqkpo&#10;dyW22rNxbGLV8bi2IaG/vmOHl7Y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" w14:anchorId="1EE5AF88">
                <v:textbox>
                  <w:txbxContent>
                    <w:p w:rsidR="00C15FAB" w:rsidP="00C15FAB" w:rsidRDefault="00C15FAB" w14:paraId="797C0C36" w14:textId="5B133E91">
                      <w:pPr>
                        <w:spacing w:before="0" w:after="0"/>
                      </w:pPr>
                      <w:r>
                        <w:t>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896EE07" wp14:editId="33D311DA">
                <wp:simplePos x="0" y="0"/>
                <wp:positionH relativeFrom="column">
                  <wp:posOffset>1217930</wp:posOffset>
                </wp:positionH>
                <wp:positionV relativeFrom="paragraph">
                  <wp:posOffset>20320</wp:posOffset>
                </wp:positionV>
                <wp:extent cx="164465" cy="321310"/>
                <wp:effectExtent l="0" t="0" r="0" b="0"/>
                <wp:wrapNone/>
                <wp:docPr id="113180994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465" cy="321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163FBE5E">
              <v:shapetype id="_x0000_t32" coordsize="21600,21600" o:oned="t" filled="f" o:spt="32" path="m,l21600,21600e" w14:anchorId="75AD227B">
                <v:path fillok="f" arrowok="t" o:connecttype="none"/>
                <o:lock v:ext="edit" shapetype="t"/>
              </v:shapetype>
              <v:shape id="Straight Arrow Connector 3" style="position:absolute;margin-left:95.9pt;margin-top:1.6pt;width:12.95pt;height:25.3pt;flip:x y;z-index:251657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5D52D53" wp14:editId="3500C6F3">
                <wp:simplePos x="0" y="0"/>
                <wp:positionH relativeFrom="column">
                  <wp:posOffset>2141855</wp:posOffset>
                </wp:positionH>
                <wp:positionV relativeFrom="paragraph">
                  <wp:posOffset>439420</wp:posOffset>
                </wp:positionV>
                <wp:extent cx="331470" cy="224790"/>
                <wp:effectExtent l="0" t="0" r="0" b="0"/>
                <wp:wrapNone/>
                <wp:docPr id="71744638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7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4DDE4F24">
              <v:shape id="Straight Arrow Connector 3" style="position:absolute;margin-left:168.65pt;margin-top:34.6pt;width:26.1pt;height:17.7pt;flip:x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" w14:anchorId="28EA757F">
                <v:stroke endarrow="block"/>
              </v:shape>
            </w:pict>
          </mc:Fallback>
        </mc:AlternateContent>
      </w:r>
    </w:p>
    <w:p w14:paraId="051997E0" w14:textId="4ED846C5" w:rsidR="00780260" w:rsidRDefault="00780260" w:rsidP="00780260">
      <w:pPr>
        <w:rPr>
          <w:sz w:val="24"/>
          <w:szCs w:val="24"/>
        </w:rPr>
      </w:pPr>
    </w:p>
    <w:p w14:paraId="69DD0663" w14:textId="081E46FD" w:rsidR="00780260" w:rsidRDefault="007E04A4" w:rsidP="0078026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1C99FB" wp14:editId="3320C158">
                <wp:simplePos x="0" y="0"/>
                <wp:positionH relativeFrom="column">
                  <wp:posOffset>50165</wp:posOffset>
                </wp:positionH>
                <wp:positionV relativeFrom="paragraph">
                  <wp:posOffset>72390</wp:posOffset>
                </wp:positionV>
                <wp:extent cx="2080895" cy="1077595"/>
                <wp:effectExtent l="0" t="0" r="0" b="0"/>
                <wp:wrapNone/>
                <wp:docPr id="6302123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1077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7228256E">
              <v:rect id="Rectangle 1" style="position:absolute;margin-left:3.95pt;margin-top:5.7pt;width:163.85pt;height:84.85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lime" strokeweight="2pt" w14:anchorId="5B85F7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"/>
            </w:pict>
          </mc:Fallback>
        </mc:AlternateContent>
      </w:r>
    </w:p>
    <w:p w14:paraId="5AEBE2CD" w14:textId="4D3644CC" w:rsidR="00780260" w:rsidRDefault="00780260" w:rsidP="00780260">
      <w:pPr>
        <w:rPr>
          <w:sz w:val="24"/>
          <w:szCs w:val="24"/>
        </w:rPr>
      </w:pPr>
    </w:p>
    <w:p w14:paraId="457B28CC" w14:textId="174955FF" w:rsidR="004A6E91" w:rsidRDefault="0061484B" w:rsidP="00780260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E127F7" wp14:editId="3FE84FFF">
                <wp:simplePos x="0" y="0"/>
                <wp:positionH relativeFrom="column">
                  <wp:posOffset>3020695</wp:posOffset>
                </wp:positionH>
                <wp:positionV relativeFrom="paragraph">
                  <wp:posOffset>7260590</wp:posOffset>
                </wp:positionV>
                <wp:extent cx="372745" cy="212725"/>
                <wp:effectExtent l="19050" t="19050" r="27305" b="15875"/>
                <wp:wrapNone/>
                <wp:docPr id="624174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12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F4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661AFD7F">
              <v:rect id="Rectangle 1" style="position:absolute;margin-left:237.85pt;margin-top:571.7pt;width:29.35pt;height:16.75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00f4ee" strokeweight="3pt" w14:anchorId="12585B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"/>
            </w:pict>
          </mc:Fallback>
        </mc:AlternateContent>
      </w:r>
      <w:r w:rsidR="004A6E91" w:rsidRPr="00780260">
        <w:rPr>
          <w:sz w:val="24"/>
          <w:szCs w:val="24"/>
        </w:rPr>
        <w:br/>
      </w:r>
      <w:r w:rsidR="004A6E91" w:rsidRPr="00780260">
        <w:rPr>
          <w:sz w:val="24"/>
          <w:szCs w:val="24"/>
        </w:rPr>
        <w:br/>
      </w:r>
    </w:p>
    <w:p w14:paraId="21D2F418" w14:textId="77777777" w:rsidR="001C6924" w:rsidRDefault="001C6924" w:rsidP="00780260">
      <w:pPr>
        <w:rPr>
          <w:sz w:val="24"/>
          <w:szCs w:val="24"/>
        </w:rPr>
      </w:pPr>
    </w:p>
    <w:p w14:paraId="36FE9DF4" w14:textId="77777777" w:rsidR="001C6924" w:rsidRDefault="001C6924" w:rsidP="00780260">
      <w:pPr>
        <w:rPr>
          <w:sz w:val="24"/>
          <w:szCs w:val="24"/>
        </w:rPr>
      </w:pPr>
    </w:p>
    <w:p w14:paraId="1BBB11B4" w14:textId="77777777" w:rsidR="001C6924" w:rsidRDefault="001C6924" w:rsidP="00780260">
      <w:pPr>
        <w:rPr>
          <w:sz w:val="24"/>
          <w:szCs w:val="24"/>
        </w:rPr>
      </w:pPr>
    </w:p>
    <w:p w14:paraId="6FE584C7" w14:textId="77777777" w:rsidR="001C6924" w:rsidRDefault="001C6924" w:rsidP="00780260">
      <w:pPr>
        <w:rPr>
          <w:sz w:val="24"/>
          <w:szCs w:val="24"/>
        </w:rPr>
      </w:pPr>
    </w:p>
    <w:p w14:paraId="1E604970" w14:textId="77777777" w:rsidR="001C6924" w:rsidRDefault="001C6924" w:rsidP="00780260">
      <w:pPr>
        <w:rPr>
          <w:sz w:val="24"/>
          <w:szCs w:val="24"/>
        </w:rPr>
      </w:pPr>
    </w:p>
    <w:p w14:paraId="3E52FB8A" w14:textId="77777777" w:rsidR="001C6924" w:rsidRDefault="001C6924" w:rsidP="00780260">
      <w:pPr>
        <w:rPr>
          <w:sz w:val="24"/>
          <w:szCs w:val="24"/>
        </w:rPr>
      </w:pPr>
    </w:p>
    <w:p w14:paraId="58D6B4CA" w14:textId="77777777" w:rsidR="001503E8" w:rsidRDefault="002F72BE" w:rsidP="002F72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71FBBA6B" w14:textId="77777777" w:rsidR="001503E8" w:rsidRDefault="001503E8" w:rsidP="002F72BE">
      <w:pPr>
        <w:rPr>
          <w:b/>
          <w:bCs/>
          <w:sz w:val="24"/>
          <w:szCs w:val="24"/>
        </w:rPr>
      </w:pPr>
    </w:p>
    <w:p w14:paraId="5CA1CAFF" w14:textId="77777777" w:rsidR="001503E8" w:rsidRDefault="001503E8" w:rsidP="002F72BE">
      <w:pPr>
        <w:rPr>
          <w:b/>
          <w:bCs/>
          <w:sz w:val="24"/>
          <w:szCs w:val="24"/>
        </w:rPr>
      </w:pPr>
    </w:p>
    <w:p w14:paraId="65097BEE" w14:textId="612B7E86" w:rsidR="002F72BE" w:rsidRDefault="002F72BE" w:rsidP="002F72BE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</w:t>
      </w:r>
      <w:r w:rsidR="00613022">
        <w:rPr>
          <w:b/>
          <w:bCs/>
          <w:sz w:val="24"/>
          <w:szCs w:val="24"/>
        </w:rPr>
        <w:t>4</w:t>
      </w:r>
      <w:r w:rsidRPr="00A04679">
        <w:rPr>
          <w:b/>
          <w:bCs/>
          <w:sz w:val="24"/>
          <w:szCs w:val="24"/>
        </w:rPr>
        <w:t xml:space="preserve">: </w:t>
      </w:r>
      <w:r w:rsidR="008C2216">
        <w:rPr>
          <w:b/>
          <w:bCs/>
          <w:sz w:val="24"/>
          <w:szCs w:val="24"/>
        </w:rPr>
        <w:t>Exploring</w:t>
      </w:r>
      <w:r w:rsidR="00613022">
        <w:rPr>
          <w:b/>
          <w:bCs/>
          <w:sz w:val="24"/>
          <w:szCs w:val="24"/>
        </w:rPr>
        <w:t xml:space="preserve"> your current </w:t>
      </w:r>
      <w:proofErr w:type="spellStart"/>
      <w:r w:rsidR="00613022">
        <w:rPr>
          <w:b/>
          <w:bCs/>
          <w:sz w:val="24"/>
          <w:szCs w:val="24"/>
        </w:rPr>
        <w:t>MyPlan</w:t>
      </w:r>
      <w:proofErr w:type="spellEnd"/>
    </w:p>
    <w:p w14:paraId="3479CBD1" w14:textId="290D053D" w:rsidR="00C14642" w:rsidRPr="00C14642" w:rsidRDefault="008C2216" w:rsidP="008C2216">
      <w:pPr>
        <w:rPr>
          <w:sz w:val="24"/>
          <w:szCs w:val="24"/>
        </w:rPr>
      </w:pPr>
      <w:r>
        <w:rPr>
          <w:sz w:val="24"/>
          <w:szCs w:val="24"/>
        </w:rPr>
        <w:t xml:space="preserve">Once you </w:t>
      </w:r>
      <w:r w:rsidR="002342F8">
        <w:rPr>
          <w:sz w:val="24"/>
          <w:szCs w:val="24"/>
        </w:rPr>
        <w:t>click on the</w:t>
      </w:r>
      <w:r>
        <w:rPr>
          <w:sz w:val="24"/>
          <w:szCs w:val="24"/>
        </w:rPr>
        <w:t xml:space="preserve"> </w:t>
      </w:r>
      <w:proofErr w:type="spellStart"/>
      <w:r w:rsidR="002F72BE" w:rsidRPr="008C2216">
        <w:rPr>
          <w:sz w:val="24"/>
          <w:szCs w:val="24"/>
        </w:rPr>
        <w:t>MyPlan</w:t>
      </w:r>
      <w:proofErr w:type="spellEnd"/>
      <w:r w:rsidR="002F72BE" w:rsidRPr="008C2216">
        <w:rPr>
          <w:sz w:val="24"/>
          <w:szCs w:val="24"/>
        </w:rPr>
        <w:t xml:space="preserve"> </w:t>
      </w:r>
      <w:r w:rsidR="002342F8">
        <w:rPr>
          <w:sz w:val="24"/>
          <w:szCs w:val="24"/>
        </w:rPr>
        <w:t>tile or tab</w:t>
      </w:r>
      <w:r w:rsidR="002F72BE" w:rsidRPr="008C2216">
        <w:rPr>
          <w:sz w:val="24"/>
          <w:szCs w:val="24"/>
        </w:rPr>
        <w:t xml:space="preserve">, </w:t>
      </w:r>
      <w:r w:rsidR="002342F8">
        <w:rPr>
          <w:sz w:val="24"/>
          <w:szCs w:val="24"/>
        </w:rPr>
        <w:t xml:space="preserve">NIISQ Direct will take you to </w:t>
      </w:r>
      <w:r w:rsidR="000A3191">
        <w:rPr>
          <w:sz w:val="24"/>
          <w:szCs w:val="24"/>
        </w:rPr>
        <w:t xml:space="preserve">your </w:t>
      </w:r>
      <w:r w:rsidR="002342F8">
        <w:rPr>
          <w:sz w:val="24"/>
          <w:szCs w:val="24"/>
        </w:rPr>
        <w:t xml:space="preserve">current, approved </w:t>
      </w:r>
      <w:proofErr w:type="spellStart"/>
      <w:r w:rsidR="002342F8">
        <w:rPr>
          <w:sz w:val="24"/>
          <w:szCs w:val="24"/>
        </w:rPr>
        <w:t>MyPlan</w:t>
      </w:r>
      <w:proofErr w:type="spellEnd"/>
      <w:r w:rsidR="002342F8">
        <w:rPr>
          <w:sz w:val="24"/>
          <w:szCs w:val="24"/>
        </w:rPr>
        <w:t xml:space="preserve">. </w:t>
      </w:r>
      <w:r w:rsidR="00C14642">
        <w:rPr>
          <w:sz w:val="24"/>
          <w:szCs w:val="24"/>
        </w:rPr>
        <w:t>Here you can see information about your plan, including:</w:t>
      </w:r>
    </w:p>
    <w:p w14:paraId="4B8200C3" w14:textId="19920E1D" w:rsidR="002F72BE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Your current plan timeframe</w:t>
      </w:r>
    </w:p>
    <w:p w14:paraId="518284D7" w14:textId="3370132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last date your plan was updated</w:t>
      </w:r>
    </w:p>
    <w:p w14:paraId="2F6DAE0A" w14:textId="51096D3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Your approved </w:t>
      </w:r>
      <w:r w:rsidR="002D02E3">
        <w:rPr>
          <w:sz w:val="24"/>
          <w:szCs w:val="24"/>
        </w:rPr>
        <w:t xml:space="preserve">services and </w:t>
      </w:r>
      <w:r>
        <w:rPr>
          <w:sz w:val="24"/>
          <w:szCs w:val="24"/>
        </w:rPr>
        <w:t>service providers</w:t>
      </w:r>
    </w:p>
    <w:p w14:paraId="7FB1FCAB" w14:textId="342EDE03" w:rsidR="002D02E3" w:rsidRPr="002D02E3" w:rsidRDefault="002D02E3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description of each approved service, and</w:t>
      </w:r>
    </w:p>
    <w:p w14:paraId="5D1420A4" w14:textId="07365A61" w:rsidR="00C14642" w:rsidRPr="001503E8" w:rsidRDefault="00C14642" w:rsidP="002D02E3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 w:rsidRPr="26BBAED6">
        <w:rPr>
          <w:sz w:val="24"/>
          <w:szCs w:val="24"/>
        </w:rPr>
        <w:t>The goals you and your providers are working towards</w:t>
      </w:r>
      <w:r w:rsidR="0022562D" w:rsidRPr="26BBAED6">
        <w:rPr>
          <w:sz w:val="24"/>
          <w:szCs w:val="24"/>
        </w:rPr>
        <w:t>.</w:t>
      </w:r>
    </w:p>
    <w:p w14:paraId="75D0917F" w14:textId="77777777" w:rsidR="001503E8" w:rsidRPr="002D02E3" w:rsidRDefault="001503E8" w:rsidP="001503E8">
      <w:pPr>
        <w:pStyle w:val="ListParagraph"/>
        <w:ind w:left="720"/>
        <w:rPr>
          <w:b/>
          <w:bCs/>
          <w:sz w:val="24"/>
          <w:szCs w:val="24"/>
        </w:rPr>
      </w:pPr>
    </w:p>
    <w:p w14:paraId="4D4CEAE2" w14:textId="36891D62" w:rsidR="00E25E1C" w:rsidRDefault="00830901" w:rsidP="007F5941">
      <w:pPr>
        <w:rPr>
          <w:b/>
          <w:bCs/>
          <w:sz w:val="24"/>
          <w:szCs w:val="24"/>
        </w:rPr>
      </w:pPr>
      <w:r w:rsidRPr="00830901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3DC16FB" wp14:editId="6F6A172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305550" cy="140462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7CE1" w14:textId="4FC9747C" w:rsidR="00830901" w:rsidRPr="00776829" w:rsidRDefault="0083090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68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Important note: </w:t>
                            </w:r>
                            <w:r w:rsidR="00776829" w:rsidRPr="007768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if you don’t see a MyPlan?</w:t>
                            </w:r>
                          </w:p>
                          <w:p w14:paraId="7792C7B4" w14:textId="7A1A4D44" w:rsidR="00776829" w:rsidRDefault="00776829" w:rsidP="007768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are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 to NIISQ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have not created a MyPlan yet, or your current MyPlan is being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updated</w:t>
                            </w:r>
                            <w:r w:rsidR="009A5008"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reviewed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you won’t be able to see any of your providers, services or goals</w:t>
                            </w:r>
                            <w:r w:rsidR="004D6D36">
                              <w:rPr>
                                <w:sz w:val="24"/>
                                <w:szCs w:val="24"/>
                              </w:rPr>
                              <w:t xml:space="preserve"> right away.</w:t>
                            </w:r>
                          </w:p>
                          <w:p w14:paraId="1CDD21D4" w14:textId="640DE7B6" w:rsidR="004D6D36" w:rsidRDefault="004D6D36" w:rsidP="007768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That’s okay. It just means your MyPlan is being worked on by your Support Planner.</w:t>
                            </w:r>
                            <w:r w:rsidR="00A278F1">
                              <w:rPr>
                                <w:sz w:val="24"/>
                                <w:szCs w:val="24"/>
                              </w:rPr>
                              <w:t xml:space="preserve"> You can:</w:t>
                            </w:r>
                          </w:p>
                          <w:p w14:paraId="076C75AC" w14:textId="0319A15E" w:rsidR="005F6CCC" w:rsidRDefault="00A278F1" w:rsidP="00A278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Try again later, or</w:t>
                            </w:r>
                          </w:p>
                          <w:p w14:paraId="5C108D0E" w14:textId="1B8CABCE" w:rsidR="00776829" w:rsidRPr="00CC0574" w:rsidRDefault="00A278F1" w:rsidP="00CC057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Contact your Support Planner if you have any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2A104A1">
              <v:shape id="_x0000_s1028" style="position:absolute;margin-left:445.3pt;margin-top:0;width:496.5pt;height:110.6pt;z-index:25165825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fillcolor="white [3201]" strokecolor="#00206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" w14:anchorId="73DC16FB">
                <v:textbox style="mso-fit-shape-to-text:t">
                  <w:txbxContent>
                    <w:p w:rsidRPr="00776829" w:rsidR="00830901" w:rsidRDefault="00830901" w14:paraId="5FFCA4B6" w14:textId="4FC9747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68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Important note: </w:t>
                      </w:r>
                      <w:r w:rsidRPr="00776829" w:rsidR="00776829">
                        <w:rPr>
                          <w:b/>
                          <w:bCs/>
                          <w:sz w:val="24"/>
                          <w:szCs w:val="24"/>
                        </w:rPr>
                        <w:t>What if you don’t see a MyPlan?</w:t>
                      </w:r>
                    </w:p>
                    <w:p w:rsidR="00776829" w:rsidP="00776829" w:rsidRDefault="00776829" w14:paraId="119A0951" w14:textId="7A1A4D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are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new to NIISQ</w:t>
                      </w:r>
                      <w:r>
                        <w:rPr>
                          <w:sz w:val="24"/>
                          <w:szCs w:val="24"/>
                        </w:rPr>
                        <w:t xml:space="preserve"> and have not created a MyPlan yet, or your current MyPlan is being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updated</w:t>
                      </w:r>
                      <w:r w:rsidRPr="009A5008" w:rsidR="009A500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 reviewed</w:t>
                      </w:r>
                      <w:r>
                        <w:rPr>
                          <w:sz w:val="24"/>
                          <w:szCs w:val="24"/>
                        </w:rPr>
                        <w:t>, you won’t be able to see any of your providers, services or goals</w:t>
                      </w:r>
                      <w:r w:rsidR="004D6D36">
                        <w:rPr>
                          <w:sz w:val="24"/>
                          <w:szCs w:val="24"/>
                        </w:rPr>
                        <w:t xml:space="preserve"> right away.</w:t>
                      </w:r>
                    </w:p>
                    <w:p w:rsidR="004D6D36" w:rsidP="00776829" w:rsidRDefault="004D6D36" w14:paraId="0B7CA806" w14:textId="640DE7B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That’s okay. It just means your MyPlan is being worked on by your Support Planner.</w:t>
                      </w:r>
                      <w:r w:rsidR="00A278F1">
                        <w:rPr>
                          <w:sz w:val="24"/>
                          <w:szCs w:val="24"/>
                        </w:rPr>
                        <w:t xml:space="preserve"> You can:</w:t>
                      </w:r>
                    </w:p>
                    <w:p w:rsidR="005F6CCC" w:rsidP="00A278F1" w:rsidRDefault="00A278F1" w14:paraId="6631BCB5" w14:textId="0319A15E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Try again later, or</w:t>
                      </w:r>
                    </w:p>
                    <w:p w:rsidRPr="00CC0574" w:rsidR="00776829" w:rsidP="00CC0574" w:rsidRDefault="00A278F1" w14:paraId="5E5B2D0C" w14:textId="1B8CABCE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Contact your Support Planner if you have any questions.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5CD422" w14:textId="691B099E" w:rsidR="007F5941" w:rsidRDefault="004A5EE4" w:rsidP="007F5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="007F5941" w:rsidRPr="00A04679">
        <w:rPr>
          <w:b/>
          <w:bCs/>
          <w:sz w:val="24"/>
          <w:szCs w:val="24"/>
        </w:rPr>
        <w:t xml:space="preserve">: </w:t>
      </w:r>
      <w:r w:rsidR="007F5941">
        <w:rPr>
          <w:b/>
          <w:bCs/>
          <w:sz w:val="24"/>
          <w:szCs w:val="24"/>
        </w:rPr>
        <w:t xml:space="preserve">Downloading your current </w:t>
      </w:r>
      <w:proofErr w:type="spellStart"/>
      <w:r w:rsidR="007F5941">
        <w:rPr>
          <w:b/>
          <w:bCs/>
          <w:sz w:val="24"/>
          <w:szCs w:val="24"/>
        </w:rPr>
        <w:t>MyPlan</w:t>
      </w:r>
      <w:proofErr w:type="spellEnd"/>
      <w:r w:rsidR="00176CF6">
        <w:rPr>
          <w:b/>
          <w:bCs/>
          <w:sz w:val="24"/>
          <w:szCs w:val="24"/>
        </w:rPr>
        <w:t xml:space="preserve"> </w:t>
      </w:r>
    </w:p>
    <w:p w14:paraId="6E4308C5" w14:textId="73C34314" w:rsidR="007F5941" w:rsidRDefault="004A5EE4" w:rsidP="004A5EE4">
      <w:pPr>
        <w:pStyle w:val="ListParagraph"/>
        <w:numPr>
          <w:ilvl w:val="0"/>
          <w:numId w:val="48"/>
        </w:numPr>
        <w:rPr>
          <w:sz w:val="24"/>
          <w:szCs w:val="24"/>
        </w:rPr>
      </w:pPr>
      <w:r w:rsidRPr="004A5EE4">
        <w:rPr>
          <w:sz w:val="24"/>
          <w:szCs w:val="24"/>
        </w:rPr>
        <w:t xml:space="preserve">If you want to download a copy of your </w:t>
      </w:r>
      <w:proofErr w:type="spellStart"/>
      <w:r w:rsidRPr="004A5EE4">
        <w:rPr>
          <w:sz w:val="24"/>
          <w:szCs w:val="24"/>
        </w:rPr>
        <w:t>MyPlan</w:t>
      </w:r>
      <w:proofErr w:type="spellEnd"/>
      <w:r w:rsidR="0008403F">
        <w:rPr>
          <w:sz w:val="24"/>
          <w:szCs w:val="24"/>
        </w:rPr>
        <w:t xml:space="preserve">, </w:t>
      </w:r>
      <w:r w:rsidR="00B90D3D">
        <w:rPr>
          <w:sz w:val="24"/>
          <w:szCs w:val="24"/>
        </w:rPr>
        <w:t>look for</w:t>
      </w:r>
      <w:r w:rsidR="0008403F">
        <w:rPr>
          <w:sz w:val="24"/>
          <w:szCs w:val="24"/>
        </w:rPr>
        <w:t xml:space="preserve"> the button that says “Download </w:t>
      </w:r>
      <w:proofErr w:type="spellStart"/>
      <w:r w:rsidR="0008403F">
        <w:rPr>
          <w:sz w:val="24"/>
          <w:szCs w:val="24"/>
        </w:rPr>
        <w:t>MyPlan</w:t>
      </w:r>
      <w:proofErr w:type="spellEnd"/>
      <w:r w:rsidR="0008403F">
        <w:rPr>
          <w:sz w:val="24"/>
          <w:szCs w:val="24"/>
        </w:rPr>
        <w:t>”</w:t>
      </w:r>
      <w:r w:rsidR="00B90D3D">
        <w:rPr>
          <w:sz w:val="24"/>
          <w:szCs w:val="24"/>
        </w:rPr>
        <w:t xml:space="preserve"> in the top right corner of your current </w:t>
      </w:r>
      <w:proofErr w:type="spellStart"/>
      <w:r w:rsidR="00B90D3D">
        <w:rPr>
          <w:sz w:val="24"/>
          <w:szCs w:val="24"/>
        </w:rPr>
        <w:t>MyPlan</w:t>
      </w:r>
      <w:proofErr w:type="spellEnd"/>
      <w:r w:rsidR="00B90D3D">
        <w:rPr>
          <w:sz w:val="24"/>
          <w:szCs w:val="24"/>
        </w:rPr>
        <w:t xml:space="preserve"> </w:t>
      </w:r>
      <w:r w:rsidR="0052256D">
        <w:rPr>
          <w:sz w:val="24"/>
          <w:szCs w:val="24"/>
        </w:rPr>
        <w:t>screen</w:t>
      </w:r>
      <w:r w:rsidR="00B90D3D">
        <w:rPr>
          <w:sz w:val="24"/>
          <w:szCs w:val="24"/>
        </w:rPr>
        <w:t>.</w:t>
      </w:r>
    </w:p>
    <w:p w14:paraId="5C279CE7" w14:textId="77777777" w:rsidR="00131CA1" w:rsidRDefault="00131CA1" w:rsidP="00131CA1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Click the button and choose where to save it (it will save as a PDF document).</w:t>
      </w:r>
    </w:p>
    <w:p w14:paraId="56FB239C" w14:textId="33A52B37" w:rsidR="007F5941" w:rsidRDefault="00131CA1" w:rsidP="00131CA1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76CF6" w:rsidRPr="00131CA1">
        <w:rPr>
          <w:sz w:val="24"/>
          <w:szCs w:val="24"/>
        </w:rPr>
        <w:t xml:space="preserve">Tip: You </w:t>
      </w:r>
      <w:r w:rsidR="000A0F93">
        <w:rPr>
          <w:sz w:val="24"/>
          <w:szCs w:val="24"/>
        </w:rPr>
        <w:t>could</w:t>
      </w:r>
      <w:r w:rsidR="00176CF6" w:rsidRPr="00131CA1">
        <w:rPr>
          <w:sz w:val="24"/>
          <w:szCs w:val="24"/>
        </w:rPr>
        <w:t xml:space="preserve"> also print </w:t>
      </w:r>
      <w:r w:rsidR="000A0F93">
        <w:rPr>
          <w:sz w:val="24"/>
          <w:szCs w:val="24"/>
        </w:rPr>
        <w:t xml:space="preserve">your </w:t>
      </w:r>
      <w:proofErr w:type="spellStart"/>
      <w:r w:rsidR="000A0F93">
        <w:rPr>
          <w:sz w:val="24"/>
          <w:szCs w:val="24"/>
        </w:rPr>
        <w:t>MyPlan</w:t>
      </w:r>
      <w:proofErr w:type="spellEnd"/>
      <w:r w:rsidR="00176CF6" w:rsidRPr="00131CA1">
        <w:rPr>
          <w:sz w:val="24"/>
          <w:szCs w:val="24"/>
        </w:rPr>
        <w:t xml:space="preserve"> if you </w:t>
      </w:r>
      <w:r w:rsidR="008D7DE0">
        <w:rPr>
          <w:sz w:val="24"/>
          <w:szCs w:val="24"/>
        </w:rPr>
        <w:t>would like</w:t>
      </w:r>
      <w:r w:rsidR="00176CF6" w:rsidRPr="00131CA1">
        <w:rPr>
          <w:sz w:val="24"/>
          <w:szCs w:val="24"/>
        </w:rPr>
        <w:t xml:space="preserve"> a paper copy.</w:t>
      </w:r>
    </w:p>
    <w:p w14:paraId="0A7407E5" w14:textId="330424AE" w:rsidR="00A03A64" w:rsidRDefault="008D7DE0" w:rsidP="00131CA1">
      <w:pPr>
        <w:rPr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A365A0E" wp14:editId="43609842">
                <wp:simplePos x="0" y="0"/>
                <wp:positionH relativeFrom="column">
                  <wp:posOffset>5048250</wp:posOffset>
                </wp:positionH>
                <wp:positionV relativeFrom="paragraph">
                  <wp:posOffset>1038225</wp:posOffset>
                </wp:positionV>
                <wp:extent cx="1371429" cy="340815"/>
                <wp:effectExtent l="0" t="0" r="19685" b="21590"/>
                <wp:wrapNone/>
                <wp:docPr id="7787580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429" cy="340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14DE5695">
              <v:rect id="Rectangle 1" style="position:absolute;margin-left:397.5pt;margin-top:81.75pt;width:108pt;height:26.8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lime" strokeweight="2pt" w14:anchorId="7E416C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"/>
            </w:pict>
          </mc:Fallback>
        </mc:AlternateContent>
      </w:r>
      <w:r w:rsidR="000A1A2C" w:rsidRPr="00B31BBF">
        <w:rPr>
          <w:noProof/>
          <w:sz w:val="28"/>
          <w:szCs w:val="28"/>
        </w:rPr>
        <w:drawing>
          <wp:inline distT="0" distB="0" distL="0" distR="0" wp14:anchorId="7E6D087C" wp14:editId="27F4A562">
            <wp:extent cx="6479540" cy="2988310"/>
            <wp:effectExtent l="19050" t="19050" r="16510" b="21590"/>
            <wp:docPr id="2095158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79926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b="34952"/>
                    <a:stretch/>
                  </pic:blipFill>
                  <pic:spPr bwMode="auto">
                    <a:xfrm>
                      <a:off x="0" y="0"/>
                      <a:ext cx="6479540" cy="298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723F" w14:textId="5F7DCB9A" w:rsidR="00A03A64" w:rsidRDefault="005013F3" w:rsidP="00131CA1">
      <w:pPr>
        <w:rPr>
          <w:sz w:val="24"/>
          <w:szCs w:val="24"/>
        </w:rPr>
      </w:pPr>
      <w:r w:rsidRPr="00DA0830">
        <w:rPr>
          <w:noProof/>
          <w:sz w:val="28"/>
          <w:szCs w:val="28"/>
        </w:rPr>
        <w:lastRenderedPageBreak/>
        <w:drawing>
          <wp:inline distT="0" distB="0" distL="0" distR="0" wp14:anchorId="77F8CC2D" wp14:editId="7FDF0B73">
            <wp:extent cx="6496050" cy="3081548"/>
            <wp:effectExtent l="19050" t="19050" r="19050" b="24130"/>
            <wp:docPr id="811754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54408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14744" t="9812" b="34772"/>
                    <a:stretch/>
                  </pic:blipFill>
                  <pic:spPr bwMode="auto">
                    <a:xfrm>
                      <a:off x="0" y="0"/>
                      <a:ext cx="6509626" cy="3087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C1F4" w14:textId="77777777" w:rsidR="005013F3" w:rsidRDefault="005013F3" w:rsidP="00780260">
      <w:pPr>
        <w:rPr>
          <w:b/>
          <w:bCs/>
          <w:sz w:val="24"/>
          <w:szCs w:val="24"/>
        </w:rPr>
      </w:pPr>
    </w:p>
    <w:p w14:paraId="76D57434" w14:textId="70DB18ED" w:rsidR="0096626C" w:rsidRDefault="0096626C" w:rsidP="0096626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Pr="00E45543">
        <w:rPr>
          <w:b/>
          <w:bCs/>
          <w:sz w:val="24"/>
          <w:szCs w:val="24"/>
        </w:rPr>
        <w:t xml:space="preserve">: View </w:t>
      </w:r>
      <w:r w:rsidR="00967CBB">
        <w:rPr>
          <w:b/>
          <w:bCs/>
          <w:sz w:val="24"/>
          <w:szCs w:val="24"/>
        </w:rPr>
        <w:t>your current goals</w:t>
      </w:r>
    </w:p>
    <w:p w14:paraId="75D7F516" w14:textId="655272E7" w:rsidR="0096626C" w:rsidRPr="00705752" w:rsidRDefault="00967CBB" w:rsidP="0096626C">
      <w:pPr>
        <w:rPr>
          <w:sz w:val="24"/>
          <w:szCs w:val="24"/>
        </w:rPr>
      </w:pPr>
      <w:r>
        <w:rPr>
          <w:sz w:val="24"/>
          <w:szCs w:val="24"/>
        </w:rPr>
        <w:t>NIISQ Direct gives you quick and easy access to your current goals, as discussed with your Support Planner and providers</w:t>
      </w:r>
      <w:r w:rsidR="0096626C">
        <w:rPr>
          <w:sz w:val="24"/>
          <w:szCs w:val="24"/>
        </w:rPr>
        <w:t>.</w:t>
      </w:r>
    </w:p>
    <w:p w14:paraId="78E2331E" w14:textId="777777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Look at the menu on the left side of your current </w:t>
      </w:r>
      <w:proofErr w:type="spellStart"/>
      <w:r>
        <w:rPr>
          <w:sz w:val="24"/>
          <w:szCs w:val="24"/>
        </w:rPr>
        <w:t>MyPlan</w:t>
      </w:r>
      <w:proofErr w:type="spellEnd"/>
      <w:r>
        <w:rPr>
          <w:sz w:val="24"/>
          <w:szCs w:val="24"/>
        </w:rPr>
        <w:t xml:space="preserve"> screen.</w:t>
      </w:r>
    </w:p>
    <w:p w14:paraId="18CFF5EB" w14:textId="677F52CB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You will see an option for “</w:t>
      </w:r>
      <w:r w:rsidR="00D13157">
        <w:rPr>
          <w:sz w:val="24"/>
          <w:szCs w:val="24"/>
        </w:rPr>
        <w:t>My goals.</w:t>
      </w:r>
      <w:r>
        <w:rPr>
          <w:sz w:val="24"/>
          <w:szCs w:val="24"/>
        </w:rPr>
        <w:t>” Click this link.</w:t>
      </w:r>
    </w:p>
    <w:p w14:paraId="7D1A0120" w14:textId="2D8D5E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A new page will open, which lists </w:t>
      </w:r>
      <w:r w:rsidR="00D13157">
        <w:rPr>
          <w:sz w:val="24"/>
          <w:szCs w:val="24"/>
        </w:rPr>
        <w:t xml:space="preserve">the goals you have created for your current </w:t>
      </w:r>
      <w:proofErr w:type="spellStart"/>
      <w:r w:rsidR="00D13157">
        <w:rPr>
          <w:sz w:val="24"/>
          <w:szCs w:val="24"/>
        </w:rPr>
        <w:t>MyPlan</w:t>
      </w:r>
      <w:proofErr w:type="spellEnd"/>
      <w:r>
        <w:rPr>
          <w:sz w:val="24"/>
          <w:szCs w:val="24"/>
        </w:rPr>
        <w:t>.</w:t>
      </w:r>
    </w:p>
    <w:p w14:paraId="4AE2E269" w14:textId="1F62375C" w:rsidR="00BD6F25" w:rsidRPr="00BD6F25" w:rsidRDefault="000027CB" w:rsidP="00BD6F25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56403119" wp14:editId="1EF2BADD">
                <wp:simplePos x="0" y="0"/>
                <wp:positionH relativeFrom="column">
                  <wp:posOffset>1321</wp:posOffset>
                </wp:positionH>
                <wp:positionV relativeFrom="paragraph">
                  <wp:posOffset>433434</wp:posOffset>
                </wp:positionV>
                <wp:extent cx="6479540" cy="2368550"/>
                <wp:effectExtent l="19050" t="19050" r="16510" b="12700"/>
                <wp:wrapNone/>
                <wp:docPr id="15512076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368550"/>
                          <a:chOff x="0" y="0"/>
                          <a:chExt cx="6479540" cy="2368550"/>
                        </a:xfrm>
                      </wpg:grpSpPr>
                      <pic:pic xmlns:pic="http://schemas.openxmlformats.org/drawingml/2006/picture">
                        <pic:nvPicPr>
                          <pic:cNvPr id="1355672007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2368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4117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65426" y="56338"/>
                            <a:ext cx="1118235" cy="90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 w14:anchorId="2C1A06E3">
              <v:group id="Group 1" style="position:absolute;margin-left:.1pt;margin-top:34.15pt;width:510.2pt;height:186.5pt;z-index:251660299" coordsize="64795,23685" o:spid="_x0000_s1026" w14:anchorId="7CDE37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">
                <v:shape id="Picture 1" style="position:absolute;width:64795;height:23685;visibility:visible;mso-wrap-style:square" alt="A screenshot of a computer&#10;&#10;AI-generated content may be incorrect.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">
                  <v:imagedata o:title="A screenshot of a computer&#10;&#10;AI-generated content may be incorrect" r:id="rId27"/>
                  <v:path arrowok="t"/>
                </v:shape>
                <v:shape id="Picture 1" style="position:absolute;left:12654;top:563;width:11182;height:90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">
                  <v:imagedata o:title="" r:id="rId28"/>
                </v:shape>
              </v:group>
            </w:pict>
          </mc:Fallback>
        </mc:AlternateContent>
      </w:r>
      <w:r w:rsidR="00D13157">
        <w:rPr>
          <w:sz w:val="24"/>
          <w:szCs w:val="24"/>
        </w:rPr>
        <w:t>This is a great way to review and track your progress.</w:t>
      </w:r>
    </w:p>
    <w:p w14:paraId="3C52685A" w14:textId="5FA17F7F" w:rsidR="0096626C" w:rsidRPr="00E45543" w:rsidRDefault="0096626C" w:rsidP="00D13157">
      <w:pPr>
        <w:pStyle w:val="ListParagraph"/>
        <w:ind w:left="720"/>
        <w:rPr>
          <w:sz w:val="24"/>
          <w:szCs w:val="24"/>
        </w:rPr>
      </w:pPr>
      <w:r w:rsidRPr="00E45543">
        <w:rPr>
          <w:sz w:val="24"/>
          <w:szCs w:val="24"/>
        </w:rPr>
        <w:br/>
      </w:r>
    </w:p>
    <w:p w14:paraId="77C1A0C6" w14:textId="77777777" w:rsidR="0096626C" w:rsidRDefault="0096626C" w:rsidP="00780260">
      <w:pPr>
        <w:rPr>
          <w:b/>
          <w:bCs/>
          <w:sz w:val="24"/>
          <w:szCs w:val="24"/>
        </w:rPr>
      </w:pPr>
    </w:p>
    <w:p w14:paraId="2AA855DC" w14:textId="77777777" w:rsidR="0096626C" w:rsidRDefault="0096626C" w:rsidP="00780260">
      <w:pPr>
        <w:rPr>
          <w:b/>
          <w:bCs/>
          <w:sz w:val="24"/>
          <w:szCs w:val="24"/>
        </w:rPr>
      </w:pPr>
    </w:p>
    <w:p w14:paraId="6A70D700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47256604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01DFFE9A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1F9AAA74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41E708B2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1E903252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6DBCEC23" w14:textId="77777777" w:rsidR="00E6664E" w:rsidRDefault="00E6664E" w:rsidP="00E6664E">
      <w:pPr>
        <w:spacing w:before="60" w:after="60"/>
        <w:rPr>
          <w:b/>
          <w:bCs/>
          <w:sz w:val="28"/>
          <w:szCs w:val="28"/>
        </w:rPr>
      </w:pPr>
    </w:p>
    <w:p w14:paraId="416622AA" w14:textId="77777777" w:rsidR="00626AAF" w:rsidRDefault="00626AAF" w:rsidP="00E6664E">
      <w:pPr>
        <w:spacing w:before="60" w:after="60"/>
        <w:rPr>
          <w:b/>
          <w:bCs/>
          <w:sz w:val="28"/>
          <w:szCs w:val="28"/>
        </w:rPr>
      </w:pPr>
    </w:p>
    <w:p w14:paraId="157DBB3C" w14:textId="77777777" w:rsidR="00BD6F25" w:rsidRDefault="00BD6F25" w:rsidP="00E6664E">
      <w:pPr>
        <w:spacing w:before="60" w:after="60"/>
        <w:rPr>
          <w:b/>
          <w:bCs/>
          <w:sz w:val="28"/>
          <w:szCs w:val="28"/>
        </w:rPr>
      </w:pPr>
    </w:p>
    <w:p w14:paraId="61A6935E" w14:textId="77777777" w:rsidR="00BD6F25" w:rsidRDefault="00BD6F25" w:rsidP="00E6664E">
      <w:pPr>
        <w:spacing w:before="60" w:after="60"/>
        <w:rPr>
          <w:b/>
          <w:bCs/>
          <w:sz w:val="28"/>
          <w:szCs w:val="28"/>
        </w:rPr>
      </w:pPr>
    </w:p>
    <w:p w14:paraId="49D6B647" w14:textId="77777777" w:rsidR="00BD6F25" w:rsidRDefault="00BD6F25" w:rsidP="00E6664E">
      <w:pPr>
        <w:spacing w:before="60" w:after="60"/>
        <w:rPr>
          <w:b/>
          <w:bCs/>
          <w:sz w:val="28"/>
          <w:szCs w:val="28"/>
        </w:rPr>
      </w:pPr>
    </w:p>
    <w:p w14:paraId="353D1DE6" w14:textId="77777777" w:rsidR="00BD6F25" w:rsidRDefault="00BD6F25" w:rsidP="00E6664E">
      <w:pPr>
        <w:spacing w:before="60" w:after="60"/>
        <w:rPr>
          <w:b/>
          <w:bCs/>
          <w:sz w:val="28"/>
          <w:szCs w:val="28"/>
        </w:rPr>
      </w:pPr>
    </w:p>
    <w:p w14:paraId="66E89BC2" w14:textId="4D1B8EAB" w:rsidR="00984A7E" w:rsidRDefault="007C3955" w:rsidP="00E6664E">
      <w:pPr>
        <w:spacing w:before="60" w:after="60"/>
        <w:rPr>
          <w:sz w:val="24"/>
          <w:szCs w:val="24"/>
        </w:rPr>
      </w:pPr>
      <w:r w:rsidRPr="00A04679">
        <w:rPr>
          <w:b/>
          <w:bCs/>
          <w:sz w:val="28"/>
          <w:szCs w:val="28"/>
        </w:rPr>
        <w:lastRenderedPageBreak/>
        <w:t>Need help?</w:t>
      </w:r>
      <w:r w:rsidRPr="00A04679">
        <w:rPr>
          <w:sz w:val="28"/>
          <w:szCs w:val="28"/>
        </w:rPr>
        <w:br/>
      </w:r>
      <w:r w:rsidRPr="007C3955">
        <w:rPr>
          <w:sz w:val="24"/>
          <w:szCs w:val="24"/>
        </w:rPr>
        <w:br/>
        <w:t>If you need help at any time:</w:t>
      </w:r>
    </w:p>
    <w:p w14:paraId="5F072A33" w14:textId="77777777" w:rsidR="00B30857" w:rsidRDefault="00984A7E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 w:rsidR="007C3955" w:rsidRPr="00984A7E">
        <w:rPr>
          <w:sz w:val="24"/>
          <w:szCs w:val="24"/>
        </w:rPr>
        <w:t>us</w:t>
      </w:r>
      <w:r w:rsidR="00B30857">
        <w:rPr>
          <w:sz w:val="24"/>
          <w:szCs w:val="24"/>
        </w:rPr>
        <w:t xml:space="preserve"> at </w:t>
      </w:r>
      <w:hyperlink r:id="rId29" w:history="1">
        <w:r w:rsidR="00B30857" w:rsidRPr="006810A8">
          <w:rPr>
            <w:rStyle w:val="Hyperlink"/>
            <w:sz w:val="24"/>
            <w:szCs w:val="24"/>
          </w:rPr>
          <w:t>help@niis.qld.gov.au</w:t>
        </w:r>
      </w:hyperlink>
      <w:r w:rsidR="00B30857">
        <w:rPr>
          <w:sz w:val="24"/>
          <w:szCs w:val="24"/>
        </w:rPr>
        <w:t>. We’ll get back to you as soon as possible.</w:t>
      </w:r>
    </w:p>
    <w:p w14:paraId="666A90F0" w14:textId="22D75071" w:rsidR="001C6924" w:rsidRDefault="00B30857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7C3955" w:rsidRPr="00984A7E">
        <w:rPr>
          <w:sz w:val="24"/>
          <w:szCs w:val="24"/>
        </w:rPr>
        <w:t xml:space="preserve"> ask someone you trust to help you with this guide</w:t>
      </w:r>
      <w:r>
        <w:rPr>
          <w:sz w:val="24"/>
          <w:szCs w:val="24"/>
        </w:rPr>
        <w:t>.</w:t>
      </w:r>
    </w:p>
    <w:p w14:paraId="0D41A2B0" w14:textId="77777777" w:rsidR="00BD6F25" w:rsidRDefault="00BD6F25" w:rsidP="002C651E">
      <w:pPr>
        <w:rPr>
          <w:b/>
          <w:bCs/>
          <w:sz w:val="28"/>
          <w:szCs w:val="28"/>
        </w:rPr>
      </w:pPr>
      <w:bookmarkStart w:id="0" w:name="DigitalID"/>
    </w:p>
    <w:p w14:paraId="1A114520" w14:textId="04B0C9FD" w:rsidR="002C651E" w:rsidRPr="0099702E" w:rsidRDefault="002C651E" w:rsidP="002C651E">
      <w:pPr>
        <w:rPr>
          <w:b/>
          <w:bCs/>
          <w:sz w:val="28"/>
          <w:szCs w:val="28"/>
        </w:rPr>
      </w:pPr>
      <w:r w:rsidRPr="0099702E">
        <w:rPr>
          <w:b/>
          <w:bCs/>
          <w:sz w:val="28"/>
          <w:szCs w:val="28"/>
        </w:rPr>
        <w:t xml:space="preserve">Digital ID </w:t>
      </w:r>
      <w:r w:rsidR="009D4C5B" w:rsidRPr="0099702E">
        <w:rPr>
          <w:b/>
          <w:bCs/>
          <w:sz w:val="28"/>
          <w:szCs w:val="28"/>
        </w:rPr>
        <w:t>hints and tips</w:t>
      </w:r>
    </w:p>
    <w:bookmarkEnd w:id="0"/>
    <w:p w14:paraId="39FE725E" w14:textId="34F083E3" w:rsidR="0054696F" w:rsidRDefault="006A5F75" w:rsidP="006A5F75">
      <w:pPr>
        <w:rPr>
          <w:sz w:val="24"/>
          <w:szCs w:val="24"/>
        </w:rPr>
      </w:pPr>
      <w:r w:rsidRPr="0054696F">
        <w:rPr>
          <w:sz w:val="24"/>
          <w:szCs w:val="24"/>
        </w:rPr>
        <w:t xml:space="preserve">NIISQ Direct uses Digital ID </w:t>
      </w:r>
      <w:r w:rsidR="002F4A48" w:rsidRPr="0054696F">
        <w:rPr>
          <w:sz w:val="24"/>
          <w:szCs w:val="24"/>
        </w:rPr>
        <w:t xml:space="preserve">to securely sign you into our portal. This is used by </w:t>
      </w:r>
      <w:r w:rsidR="0054696F" w:rsidRPr="0054696F">
        <w:rPr>
          <w:sz w:val="24"/>
          <w:szCs w:val="24"/>
        </w:rPr>
        <w:t xml:space="preserve">Australian and Queensland government agencies </w:t>
      </w:r>
      <w:r w:rsidR="00746580">
        <w:rPr>
          <w:sz w:val="24"/>
          <w:szCs w:val="24"/>
        </w:rPr>
        <w:t xml:space="preserve">and providers </w:t>
      </w:r>
      <w:r w:rsidR="0054696F" w:rsidRPr="0054696F">
        <w:rPr>
          <w:sz w:val="24"/>
          <w:szCs w:val="24"/>
        </w:rPr>
        <w:t xml:space="preserve">and </w:t>
      </w:r>
      <w:r w:rsidR="00746580">
        <w:rPr>
          <w:sz w:val="24"/>
          <w:szCs w:val="24"/>
        </w:rPr>
        <w:t>helps</w:t>
      </w:r>
      <w:r w:rsidR="0054696F" w:rsidRPr="0054696F">
        <w:rPr>
          <w:sz w:val="24"/>
          <w:szCs w:val="24"/>
        </w:rPr>
        <w:t xml:space="preserve"> you </w:t>
      </w:r>
      <w:r w:rsidR="00746580">
        <w:rPr>
          <w:sz w:val="24"/>
          <w:szCs w:val="24"/>
        </w:rPr>
        <w:t>to</w:t>
      </w:r>
      <w:r w:rsidR="0054696F" w:rsidRPr="0054696F">
        <w:rPr>
          <w:sz w:val="24"/>
          <w:szCs w:val="24"/>
        </w:rPr>
        <w:t xml:space="preserve"> access your information.</w:t>
      </w:r>
    </w:p>
    <w:p w14:paraId="7537F0C1" w14:textId="0336CB2C" w:rsidR="00C37250" w:rsidRPr="00C37250" w:rsidRDefault="00C37250" w:rsidP="00C37250">
      <w:pPr>
        <w:rPr>
          <w:sz w:val="24"/>
          <w:szCs w:val="24"/>
        </w:rPr>
      </w:pPr>
      <w:r w:rsidRPr="00C37250">
        <w:rPr>
          <w:sz w:val="24"/>
          <w:szCs w:val="24"/>
        </w:rPr>
        <w:t xml:space="preserve">Please note, NIISQ Direct does not accept QGOV or QDI </w:t>
      </w:r>
      <w:r w:rsidR="00BD6F25">
        <w:rPr>
          <w:sz w:val="24"/>
          <w:szCs w:val="24"/>
        </w:rPr>
        <w:t>D</w:t>
      </w:r>
      <w:r w:rsidRPr="00C37250">
        <w:rPr>
          <w:sz w:val="24"/>
          <w:szCs w:val="24"/>
        </w:rPr>
        <w:t>igital IDs.</w:t>
      </w:r>
      <w:r>
        <w:rPr>
          <w:sz w:val="24"/>
          <w:szCs w:val="24"/>
        </w:rPr>
        <w:t xml:space="preserve"> </w:t>
      </w:r>
    </w:p>
    <w:p w14:paraId="22CF4B28" w14:textId="6B6F5AD7" w:rsidR="006A5F75" w:rsidRPr="0054696F" w:rsidRDefault="0054696F" w:rsidP="006A5F75">
      <w:pPr>
        <w:rPr>
          <w:b/>
          <w:bCs/>
          <w:sz w:val="28"/>
          <w:szCs w:val="28"/>
        </w:rPr>
      </w:pPr>
      <w:r>
        <w:rPr>
          <w:sz w:val="24"/>
          <w:szCs w:val="24"/>
        </w:rPr>
        <w:br/>
      </w:r>
      <w:r w:rsidR="006A5F75" w:rsidRPr="00D85ED4">
        <w:rPr>
          <w:b/>
          <w:bCs/>
          <w:sz w:val="24"/>
          <w:szCs w:val="24"/>
        </w:rPr>
        <w:t xml:space="preserve">What is a </w:t>
      </w:r>
      <w:r w:rsidRPr="00D85ED4">
        <w:rPr>
          <w:b/>
          <w:bCs/>
          <w:sz w:val="24"/>
          <w:szCs w:val="24"/>
        </w:rPr>
        <w:t>D</w:t>
      </w:r>
      <w:r w:rsidR="006A5F75" w:rsidRPr="00D85ED4">
        <w:rPr>
          <w:b/>
          <w:bCs/>
          <w:sz w:val="24"/>
          <w:szCs w:val="24"/>
        </w:rPr>
        <w:t>igital ID?</w:t>
      </w:r>
    </w:p>
    <w:p w14:paraId="058310C8" w14:textId="40F8F5CA" w:rsidR="006A5F75" w:rsidRP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A </w:t>
      </w:r>
      <w:r w:rsidR="00C97A86" w:rsidRPr="00E3402E">
        <w:rPr>
          <w:sz w:val="24"/>
          <w:szCs w:val="24"/>
        </w:rPr>
        <w:t>D</w:t>
      </w:r>
      <w:r w:rsidRPr="00E3402E">
        <w:rPr>
          <w:sz w:val="24"/>
          <w:szCs w:val="24"/>
        </w:rPr>
        <w:t>igital ID is a secure and easy way to prove who you are online.</w:t>
      </w:r>
    </w:p>
    <w:p w14:paraId="49F28671" w14:textId="77777777" w:rsidR="00E3402E" w:rsidRDefault="00E3402E" w:rsidP="006A5F75">
      <w:pPr>
        <w:rPr>
          <w:sz w:val="24"/>
          <w:szCs w:val="24"/>
        </w:rPr>
      </w:pPr>
    </w:p>
    <w:p w14:paraId="10277491" w14:textId="777FB532" w:rsidR="006A5F75" w:rsidRPr="00D85ED4" w:rsidRDefault="006A5F75" w:rsidP="006A5F75">
      <w:pPr>
        <w:rPr>
          <w:b/>
          <w:bCs/>
          <w:sz w:val="24"/>
          <w:szCs w:val="24"/>
        </w:rPr>
      </w:pPr>
      <w:r w:rsidRPr="00D85ED4">
        <w:rPr>
          <w:b/>
          <w:bCs/>
          <w:sz w:val="24"/>
          <w:szCs w:val="24"/>
        </w:rPr>
        <w:t xml:space="preserve">What if I don’t have a </w:t>
      </w:r>
      <w:r w:rsidR="00E3402E" w:rsidRPr="00D85ED4">
        <w:rPr>
          <w:b/>
          <w:bCs/>
          <w:sz w:val="24"/>
          <w:szCs w:val="24"/>
        </w:rPr>
        <w:t>D</w:t>
      </w:r>
      <w:r w:rsidRPr="00D85ED4">
        <w:rPr>
          <w:b/>
          <w:bCs/>
          <w:sz w:val="24"/>
          <w:szCs w:val="24"/>
        </w:rPr>
        <w:t>igital ID?</w:t>
      </w:r>
    </w:p>
    <w:p w14:paraId="278B5C44" w14:textId="77777777" w:rsid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If you don’t currently have a </w:t>
      </w:r>
      <w:r w:rsidR="00E3402E">
        <w:rPr>
          <w:sz w:val="24"/>
          <w:szCs w:val="24"/>
        </w:rPr>
        <w:t>D</w:t>
      </w:r>
      <w:r w:rsidRPr="00E3402E">
        <w:rPr>
          <w:sz w:val="24"/>
          <w:szCs w:val="24"/>
        </w:rPr>
        <w:t xml:space="preserve">igital ID, you’ll need to create one before you can login to NIISQ Direct. </w:t>
      </w:r>
    </w:p>
    <w:p w14:paraId="4CDE1751" w14:textId="77777777" w:rsidR="00611530" w:rsidRDefault="00E3402E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It’s free and easy to </w:t>
      </w:r>
      <w:r w:rsidR="00611530">
        <w:rPr>
          <w:sz w:val="24"/>
          <w:szCs w:val="24"/>
        </w:rPr>
        <w:t>do.</w:t>
      </w:r>
    </w:p>
    <w:p w14:paraId="5343DDBE" w14:textId="4E286671" w:rsidR="001B4510" w:rsidRDefault="00611530" w:rsidP="006A5F75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6A5F75" w:rsidRPr="00E3402E">
        <w:rPr>
          <w:sz w:val="24"/>
          <w:szCs w:val="24"/>
        </w:rPr>
        <w:t xml:space="preserve">o to </w:t>
      </w:r>
      <w:hyperlink r:id="rId30">
        <w:r w:rsidR="006A5F75" w:rsidRPr="00E3402E">
          <w:rPr>
            <w:rStyle w:val="Hyperlink"/>
            <w:sz w:val="24"/>
            <w:szCs w:val="24"/>
          </w:rPr>
          <w:t>https://www.qld.gov.au/qdifaq</w:t>
        </w:r>
      </w:hyperlink>
      <w:r w:rsidR="006A5F75" w:rsidRPr="00E3402E">
        <w:rPr>
          <w:sz w:val="24"/>
          <w:szCs w:val="24"/>
        </w:rPr>
        <w:t xml:space="preserve"> for advice on how to set up a </w:t>
      </w:r>
      <w:r w:rsidR="00344B01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with a </w:t>
      </w:r>
      <w:r w:rsidR="004F6CEB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provider. </w:t>
      </w:r>
    </w:p>
    <w:p w14:paraId="7110569C" w14:textId="76451502" w:rsidR="006A5F75" w:rsidRPr="00685818" w:rsidRDefault="001B4510" w:rsidP="001B4510">
      <w:pPr>
        <w:rPr>
          <w:sz w:val="22"/>
          <w:szCs w:val="22"/>
        </w:rPr>
      </w:pPr>
      <w:r w:rsidRPr="00685818">
        <w:rPr>
          <w:b/>
          <w:bCs/>
          <w:sz w:val="28"/>
          <w:szCs w:val="28"/>
        </w:rPr>
        <w:br/>
      </w:r>
      <w:r w:rsidR="006A5F75" w:rsidRPr="00685818">
        <w:rPr>
          <w:b/>
          <w:bCs/>
          <w:sz w:val="24"/>
          <w:szCs w:val="24"/>
        </w:rPr>
        <w:t>What is an identity strength?</w:t>
      </w:r>
    </w:p>
    <w:p w14:paraId="1AD793CA" w14:textId="58A39D8D" w:rsidR="006A5F75" w:rsidRDefault="006A5F75" w:rsidP="008F21CF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8F21CF">
        <w:rPr>
          <w:sz w:val="24"/>
          <w:szCs w:val="24"/>
        </w:rPr>
        <w:t xml:space="preserve">Identity strength is like a trust level for your </w:t>
      </w:r>
      <w:r w:rsidR="00AF3B96">
        <w:rPr>
          <w:sz w:val="24"/>
          <w:szCs w:val="24"/>
        </w:rPr>
        <w:t>D</w:t>
      </w:r>
      <w:r w:rsidRPr="008F21CF">
        <w:rPr>
          <w:sz w:val="24"/>
          <w:szCs w:val="24"/>
        </w:rPr>
        <w:t xml:space="preserve">igital ID. It's a way of showing how sure the system is that you are who you say you are. </w:t>
      </w:r>
    </w:p>
    <w:p w14:paraId="48415759" w14:textId="697D5D03" w:rsidR="008D0B4A" w:rsidRPr="00DD12A3" w:rsidRDefault="00AF3B96" w:rsidP="00DD12A3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To be able to sign into NIISQ Direct, your identi</w:t>
      </w:r>
      <w:r w:rsidR="00FD161A">
        <w:rPr>
          <w:sz w:val="24"/>
          <w:szCs w:val="24"/>
        </w:rPr>
        <w:t>t</w:t>
      </w:r>
      <w:r>
        <w:rPr>
          <w:sz w:val="24"/>
          <w:szCs w:val="24"/>
        </w:rPr>
        <w:t xml:space="preserve">y strength needs to be </w:t>
      </w:r>
      <w:r w:rsidR="008D0B4A">
        <w:rPr>
          <w:sz w:val="24"/>
          <w:szCs w:val="24"/>
        </w:rPr>
        <w:t>set as ‘standard’ or higher.</w:t>
      </w:r>
    </w:p>
    <w:p w14:paraId="588C067C" w14:textId="77777777" w:rsidR="009D4C5B" w:rsidRPr="006A5F75" w:rsidRDefault="009D4C5B" w:rsidP="002C651E">
      <w:pPr>
        <w:rPr>
          <w:b/>
          <w:bCs/>
          <w:sz w:val="24"/>
          <w:szCs w:val="24"/>
        </w:rPr>
      </w:pPr>
    </w:p>
    <w:sectPr w:rsidR="009D4C5B" w:rsidRPr="006A5F75" w:rsidSect="00050E91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21" w:right="851" w:bottom="851" w:left="851" w:header="57" w:footer="284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3DC22" w14:textId="77777777" w:rsidR="005D57F8" w:rsidRDefault="005D57F8" w:rsidP="00421CC3">
      <w:r>
        <w:separator/>
      </w:r>
    </w:p>
    <w:p w14:paraId="76610753" w14:textId="77777777" w:rsidR="005D57F8" w:rsidRDefault="005D57F8"/>
  </w:endnote>
  <w:endnote w:type="continuationSeparator" w:id="0">
    <w:p w14:paraId="047D4466" w14:textId="77777777" w:rsidR="005D57F8" w:rsidRDefault="005D57F8" w:rsidP="00421CC3">
      <w:r>
        <w:continuationSeparator/>
      </w:r>
    </w:p>
    <w:p w14:paraId="54B5B9BF" w14:textId="77777777" w:rsidR="005D57F8" w:rsidRDefault="005D57F8"/>
  </w:endnote>
  <w:endnote w:type="continuationNotice" w:id="1">
    <w:p w14:paraId="551D7035" w14:textId="77777777" w:rsidR="005D57F8" w:rsidRDefault="005D57F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Medium">
    <w:altName w:val="Gotham Rounded Medium"/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BA5E" w14:textId="6FF4EA6D" w:rsidR="0023710C" w:rsidRPr="003C6337" w:rsidRDefault="00A85431" w:rsidP="003C63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D23A35" wp14:editId="3374EC2F">
              <wp:simplePos x="0" y="0"/>
              <wp:positionH relativeFrom="margin">
                <wp:posOffset>3032125</wp:posOffset>
              </wp:positionH>
              <wp:positionV relativeFrom="paragraph">
                <wp:posOffset>-98425</wp:posOffset>
              </wp:positionV>
              <wp:extent cx="344741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741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8145" w14:textId="42F9F1FC" w:rsidR="00A85431" w:rsidRPr="008C43A8" w:rsidRDefault="00A85431" w:rsidP="00A85431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5782D6E1">
            <v:shapetype id="_x0000_t202" coordsize="21600,21600" o:spt="202" path="m,l,21600r21600,l21600,xe" w14:anchorId="21D23A35">
              <v:stroke joinstyle="miter"/>
              <v:path gradientshapeok="t" o:connecttype="rect"/>
            </v:shapetype>
            <v:shape id="_x0000_s1029" style="position:absolute;margin-left:238.75pt;margin-top:-7.75pt;width:271.45pt;height:27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">
              <v:textbox>
                <w:txbxContent>
                  <w:p w:rsidRPr="008C43A8" w:rsidR="00A85431" w:rsidP="00A85431" w:rsidRDefault="00A85431" w14:paraId="324AAD8A" w14:textId="42F9F1FC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7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5EA7DE" wp14:editId="54A7F74E">
              <wp:simplePos x="0" y="0"/>
              <wp:positionH relativeFrom="column">
                <wp:posOffset>-556241</wp:posOffset>
              </wp:positionH>
              <wp:positionV relativeFrom="paragraph">
                <wp:posOffset>-161026</wp:posOffset>
              </wp:positionV>
              <wp:extent cx="7570228" cy="48577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0228" cy="485775"/>
                        <a:chOff x="-34906" y="24336"/>
                        <a:chExt cx="7570228" cy="48577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-34906" y="24336"/>
                          <a:ext cx="7570228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18203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7650" y="70897"/>
                          <a:ext cx="7010399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A9CF" w14:textId="07F2018B" w:rsidR="005E2376" w:rsidRPr="008C43A8" w:rsidRDefault="005E2376" w:rsidP="001E30C7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78B8BC13">
            <v:group id="Group 6" style="position:absolute;margin-left:-43.8pt;margin-top:-12.7pt;width:596.1pt;height:38.25pt;z-index:251658240;mso-width-relative:margin" coordsize="75702,4857" coordorigin="-349,243" o:spid="_x0000_s1030" w14:anchorId="035EA7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">
              <v:rect id="Rectangle 5" style="position:absolute;left:-349;top:243;width:75702;height:4858;visibility:visible;mso-wrap-style:square;v-text-anchor:middle" o:spid="_x0000_s1031" fillcolor="#0f1e4a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"/>
              <v:shape id="_x0000_s1032" style="position:absolute;left:2476;top:708;width:70104;height:3429;visibility:visible;mso-wrap-style:square;v-text-anchor:middle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">
                <v:textbox>
                  <w:txbxContent>
                    <w:p w:rsidRPr="008C43A8" w:rsidR="005E2376" w:rsidP="001E30C7" w:rsidRDefault="005E2376" w14:paraId="6AA3F599" w14:textId="07F2018B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A611" w14:textId="4FD53C8F" w:rsidR="0027495F" w:rsidRDefault="00CE5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12819F" wp14:editId="0F6254E8">
              <wp:simplePos x="0" y="0"/>
              <wp:positionH relativeFrom="column">
                <wp:posOffset>5355590</wp:posOffset>
              </wp:positionH>
              <wp:positionV relativeFrom="paragraph">
                <wp:posOffset>-98425</wp:posOffset>
              </wp:positionV>
              <wp:extent cx="12741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1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614A4" w14:textId="4BE440F9" w:rsidR="00553303" w:rsidRPr="008C43A8" w:rsidRDefault="00CE531C" w:rsidP="00CE531C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 w14:anchorId="0863B1C4">
            <v:shapetype id="_x0000_t202" coordsize="21600,21600" o:spt="202" path="m,l,21600r21600,l21600,xe" w14:anchorId="1C12819F">
              <v:stroke joinstyle="miter"/>
              <v:path gradientshapeok="t" o:connecttype="rect"/>
            </v:shapetype>
            <v:shape id="_x0000_s1033" style="position:absolute;margin-left:421.7pt;margin-top:-7.75pt;width:100.3pt;height:2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">
              <v:textbox>
                <w:txbxContent>
                  <w:p w:rsidRPr="008C43A8" w:rsidR="00553303" w:rsidP="00CE531C" w:rsidRDefault="00CE531C" w14:paraId="3D3D22A9" w14:textId="4BE440F9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7495F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31EE79" wp14:editId="4E8A0BF5">
              <wp:simplePos x="0" y="0"/>
              <wp:positionH relativeFrom="column">
                <wp:posOffset>-549910</wp:posOffset>
              </wp:positionH>
              <wp:positionV relativeFrom="paragraph">
                <wp:posOffset>-165100</wp:posOffset>
              </wp:positionV>
              <wp:extent cx="7584763" cy="4857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4763" cy="485775"/>
                        <a:chOff x="-574034" y="-139517"/>
                        <a:chExt cx="7584763" cy="48577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-574034" y="-139517"/>
                          <a:ext cx="7584763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381338" y="-87670"/>
                          <a:ext cx="1274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A0AE" w14:textId="77777777" w:rsidR="0027495F" w:rsidRPr="008C43A8" w:rsidRDefault="0027495F" w:rsidP="00553303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 w14:anchorId="653D90F7">
            <v:group id="Group 15" style="position:absolute;margin-left:-43.3pt;margin-top:-13pt;width:597.25pt;height:38.25pt;z-index:251658242;mso-width-relative:margin;mso-height-relative:margin" coordsize="75847,4857" coordorigin="-5740,-1395" o:spid="_x0000_s1034" w14:anchorId="7231EE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">
              <v:rect id="Rectangle 16" style="position:absolute;left:-5740;top:-1395;width:75847;height:4857;visibility:visible;mso-wrap-style:square;v-text-anchor:middle" o:spid="_x0000_s1035" fillcolor="#0f1e4a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"/>
              <v:shape id="_x0000_s1036" style="position:absolute;left:-3813;top:-876;width:12741;height:3428;visibility:visible;mso-wrap-style:square;v-text-anchor:middle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>
                <v:textbox>
                  <w:txbxContent>
                    <w:p w:rsidRPr="008C43A8" w:rsidR="0027495F" w:rsidP="00553303" w:rsidRDefault="0027495F" w14:paraId="58EDF4B0" w14:textId="77777777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1D515" w14:textId="77777777" w:rsidR="005D57F8" w:rsidRDefault="005D57F8" w:rsidP="00FD2073">
      <w:pPr>
        <w:spacing w:after="20"/>
        <w:ind w:right="284"/>
      </w:pPr>
      <w:r>
        <w:separator/>
      </w:r>
    </w:p>
  </w:footnote>
  <w:footnote w:type="continuationSeparator" w:id="0">
    <w:p w14:paraId="485AF2A4" w14:textId="77777777" w:rsidR="005D57F8" w:rsidRDefault="005D57F8" w:rsidP="00FD2073">
      <w:pPr>
        <w:spacing w:after="20"/>
      </w:pPr>
      <w:r>
        <w:continuationSeparator/>
      </w:r>
    </w:p>
  </w:footnote>
  <w:footnote w:type="continuationNotice" w:id="1">
    <w:p w14:paraId="08265359" w14:textId="77777777" w:rsidR="005D57F8" w:rsidRDefault="005D57F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BB680" w14:textId="7BBD31F3" w:rsidR="008201F8" w:rsidRDefault="008201F8" w:rsidP="00FB2F09">
    <w:pPr>
      <w:spacing w:before="0" w:after="0"/>
      <w:rPr>
        <w:noProof/>
        <w:szCs w:val="19"/>
        <w:lang w:val="en-US"/>
      </w:rPr>
    </w:pPr>
  </w:p>
  <w:p w14:paraId="1E250C3A" w14:textId="203503EC" w:rsidR="008201F8" w:rsidRDefault="008201F8" w:rsidP="00FB2F09">
    <w:pPr>
      <w:spacing w:before="0" w:after="0"/>
      <w:rPr>
        <w:noProof/>
        <w:szCs w:val="19"/>
        <w:lang w:val="en-US"/>
      </w:rPr>
    </w:pPr>
  </w:p>
  <w:p w14:paraId="0E52D23C" w14:textId="77B3C4C4" w:rsidR="008201F8" w:rsidRDefault="008201F8" w:rsidP="00FB2F09">
    <w:pPr>
      <w:spacing w:before="0" w:after="0"/>
      <w:rPr>
        <w:noProof/>
        <w:szCs w:val="19"/>
        <w:lang w:val="en-US"/>
      </w:rPr>
    </w:pPr>
  </w:p>
  <w:p w14:paraId="1A57EE03" w14:textId="36506F61" w:rsidR="008201F8" w:rsidRDefault="008201F8" w:rsidP="00FB2F09">
    <w:pPr>
      <w:spacing w:before="0" w:after="0"/>
      <w:rPr>
        <w:noProof/>
        <w:szCs w:val="19"/>
        <w:lang w:val="en-US"/>
      </w:rPr>
    </w:pPr>
  </w:p>
  <w:p w14:paraId="3A52B4FE" w14:textId="1DB7BC90" w:rsidR="008201F8" w:rsidRPr="00C57F6E" w:rsidRDefault="00864A35" w:rsidP="00864A35">
    <w:pPr>
      <w:tabs>
        <w:tab w:val="right" w:pos="10204"/>
      </w:tabs>
      <w:spacing w:before="0" w:after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D4C3" w14:textId="075DA441" w:rsidR="0023710C" w:rsidRDefault="003073B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4C7252" wp14:editId="1F13D8C8">
          <wp:simplePos x="0" y="0"/>
          <wp:positionH relativeFrom="page">
            <wp:posOffset>-7495</wp:posOffset>
          </wp:positionH>
          <wp:positionV relativeFrom="paragraph">
            <wp:posOffset>-28700</wp:posOffset>
          </wp:positionV>
          <wp:extent cx="7560078" cy="109271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78" cy="1092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30F9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262B24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FFFFFF88"/>
    <w:multiLevelType w:val="singleLevel"/>
    <w:tmpl w:val="5B6E0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228B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4751C28"/>
    <w:multiLevelType w:val="hybridMultilevel"/>
    <w:tmpl w:val="D5B8A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C2D51"/>
    <w:multiLevelType w:val="hybridMultilevel"/>
    <w:tmpl w:val="87D0CC88"/>
    <w:lvl w:ilvl="0" w:tplc="916A2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D1472"/>
    <w:multiLevelType w:val="hybridMultilevel"/>
    <w:tmpl w:val="3B56D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B3E37"/>
    <w:multiLevelType w:val="multilevel"/>
    <w:tmpl w:val="0CA6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612EB3"/>
    <w:multiLevelType w:val="hybridMultilevel"/>
    <w:tmpl w:val="A3243B42"/>
    <w:lvl w:ilvl="0" w:tplc="BC50FDDC">
      <w:start w:val="1"/>
      <w:numFmt w:val="decimal"/>
      <w:pStyle w:val="Table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317B1"/>
    <w:multiLevelType w:val="hybridMultilevel"/>
    <w:tmpl w:val="5BB45BF4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CA0442"/>
    <w:multiLevelType w:val="hybridMultilevel"/>
    <w:tmpl w:val="9DC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657F"/>
    <w:multiLevelType w:val="hybridMultilevel"/>
    <w:tmpl w:val="7BCEF594"/>
    <w:lvl w:ilvl="0" w:tplc="B5980704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5411C"/>
    <w:multiLevelType w:val="multilevel"/>
    <w:tmpl w:val="454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923629"/>
    <w:multiLevelType w:val="hybridMultilevel"/>
    <w:tmpl w:val="08D07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5632"/>
    <w:multiLevelType w:val="multilevel"/>
    <w:tmpl w:val="3F24B22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A4264DC"/>
    <w:multiLevelType w:val="hybridMultilevel"/>
    <w:tmpl w:val="2DAA57D6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B2730"/>
    <w:multiLevelType w:val="hybridMultilevel"/>
    <w:tmpl w:val="48787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56C38"/>
    <w:multiLevelType w:val="hybridMultilevel"/>
    <w:tmpl w:val="ECA40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DF5"/>
    <w:multiLevelType w:val="hybridMultilevel"/>
    <w:tmpl w:val="2316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153D7"/>
    <w:multiLevelType w:val="hybridMultilevel"/>
    <w:tmpl w:val="9D9CE8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B09C6"/>
    <w:multiLevelType w:val="hybridMultilevel"/>
    <w:tmpl w:val="21BA3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E1C21"/>
    <w:multiLevelType w:val="hybridMultilevel"/>
    <w:tmpl w:val="740A39B0"/>
    <w:lvl w:ilvl="0" w:tplc="80D2797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84555C"/>
    <w:multiLevelType w:val="hybridMultilevel"/>
    <w:tmpl w:val="E2462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033A3"/>
    <w:multiLevelType w:val="multilevel"/>
    <w:tmpl w:val="471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227B01"/>
    <w:multiLevelType w:val="hybridMultilevel"/>
    <w:tmpl w:val="36C44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3030F"/>
    <w:multiLevelType w:val="hybridMultilevel"/>
    <w:tmpl w:val="1BD06A92"/>
    <w:lvl w:ilvl="0" w:tplc="2180ACF8">
      <w:start w:val="1"/>
      <w:numFmt w:val="lowerLetter"/>
      <w:pStyle w:val="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55999"/>
    <w:multiLevelType w:val="hybridMultilevel"/>
    <w:tmpl w:val="2782E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471E4"/>
    <w:multiLevelType w:val="hybridMultilevel"/>
    <w:tmpl w:val="335CA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F73A0"/>
    <w:multiLevelType w:val="hybridMultilevel"/>
    <w:tmpl w:val="6AAE0C78"/>
    <w:lvl w:ilvl="0" w:tplc="852A298C">
      <w:start w:val="1"/>
      <w:numFmt w:val="lowerLetter"/>
      <w:pStyle w:val="Table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17087"/>
    <w:multiLevelType w:val="hybridMultilevel"/>
    <w:tmpl w:val="8A30E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35F9A"/>
    <w:multiLevelType w:val="hybridMultilevel"/>
    <w:tmpl w:val="CE320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C751D"/>
    <w:multiLevelType w:val="hybridMultilevel"/>
    <w:tmpl w:val="1EFCEDB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1074F"/>
    <w:multiLevelType w:val="multilevel"/>
    <w:tmpl w:val="741001E8"/>
    <w:lvl w:ilvl="0">
      <w:start w:val="1"/>
      <w:numFmt w:val="decimal"/>
      <w:pStyle w:val="Heading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4DA388F"/>
    <w:multiLevelType w:val="hybridMultilevel"/>
    <w:tmpl w:val="950EB83A"/>
    <w:lvl w:ilvl="0" w:tplc="48A20198">
      <w:start w:val="1"/>
      <w:numFmt w:val="bullet"/>
      <w:pStyle w:val="Table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69540DD"/>
    <w:multiLevelType w:val="hybridMultilevel"/>
    <w:tmpl w:val="BF78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C0E07"/>
    <w:multiLevelType w:val="hybridMultilevel"/>
    <w:tmpl w:val="015C82C4"/>
    <w:lvl w:ilvl="0" w:tplc="24EE4832">
      <w:start w:val="1"/>
      <w:numFmt w:val="decimal"/>
      <w:pStyle w:val="Not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2101" w:hanging="360"/>
      </w:pPr>
    </w:lvl>
    <w:lvl w:ilvl="2" w:tplc="0C09001B" w:tentative="1">
      <w:start w:val="1"/>
      <w:numFmt w:val="lowerRoman"/>
      <w:lvlText w:val="%3."/>
      <w:lvlJc w:val="right"/>
      <w:pPr>
        <w:ind w:left="2821" w:hanging="180"/>
      </w:pPr>
    </w:lvl>
    <w:lvl w:ilvl="3" w:tplc="0C09000F" w:tentative="1">
      <w:start w:val="1"/>
      <w:numFmt w:val="decimal"/>
      <w:lvlText w:val="%4."/>
      <w:lvlJc w:val="left"/>
      <w:pPr>
        <w:ind w:left="3541" w:hanging="360"/>
      </w:pPr>
    </w:lvl>
    <w:lvl w:ilvl="4" w:tplc="0C090019" w:tentative="1">
      <w:start w:val="1"/>
      <w:numFmt w:val="lowerLetter"/>
      <w:lvlText w:val="%5."/>
      <w:lvlJc w:val="left"/>
      <w:pPr>
        <w:ind w:left="4261" w:hanging="360"/>
      </w:pPr>
    </w:lvl>
    <w:lvl w:ilvl="5" w:tplc="0C09001B" w:tentative="1">
      <w:start w:val="1"/>
      <w:numFmt w:val="lowerRoman"/>
      <w:lvlText w:val="%6."/>
      <w:lvlJc w:val="right"/>
      <w:pPr>
        <w:ind w:left="4981" w:hanging="180"/>
      </w:pPr>
    </w:lvl>
    <w:lvl w:ilvl="6" w:tplc="0C09000F" w:tentative="1">
      <w:start w:val="1"/>
      <w:numFmt w:val="decimal"/>
      <w:lvlText w:val="%7."/>
      <w:lvlJc w:val="left"/>
      <w:pPr>
        <w:ind w:left="5701" w:hanging="360"/>
      </w:pPr>
    </w:lvl>
    <w:lvl w:ilvl="7" w:tplc="0C090019" w:tentative="1">
      <w:start w:val="1"/>
      <w:numFmt w:val="lowerLetter"/>
      <w:lvlText w:val="%8."/>
      <w:lvlJc w:val="left"/>
      <w:pPr>
        <w:ind w:left="6421" w:hanging="360"/>
      </w:pPr>
    </w:lvl>
    <w:lvl w:ilvl="8" w:tplc="0C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6" w15:restartNumberingAfterBreak="0">
    <w:nsid w:val="70357C79"/>
    <w:multiLevelType w:val="hybridMultilevel"/>
    <w:tmpl w:val="860CE49A"/>
    <w:lvl w:ilvl="0" w:tplc="3E744140">
      <w:start w:val="1"/>
      <w:numFmt w:val="decimal"/>
      <w:pStyle w:val="Sourc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82ADF"/>
    <w:multiLevelType w:val="multilevel"/>
    <w:tmpl w:val="E6C0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104897"/>
    <w:multiLevelType w:val="hybridMultilevel"/>
    <w:tmpl w:val="83C813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01C44"/>
    <w:multiLevelType w:val="multilevel"/>
    <w:tmpl w:val="0340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3639438">
    <w:abstractNumId w:val="3"/>
  </w:num>
  <w:num w:numId="2" w16cid:durableId="623315323">
    <w:abstractNumId w:val="1"/>
  </w:num>
  <w:num w:numId="3" w16cid:durableId="1894273727">
    <w:abstractNumId w:val="11"/>
  </w:num>
  <w:num w:numId="4" w16cid:durableId="397438099">
    <w:abstractNumId w:val="33"/>
  </w:num>
  <w:num w:numId="5" w16cid:durableId="1298679144">
    <w:abstractNumId w:val="21"/>
  </w:num>
  <w:num w:numId="6" w16cid:durableId="254291925">
    <w:abstractNumId w:val="8"/>
  </w:num>
  <w:num w:numId="7" w16cid:durableId="960965310">
    <w:abstractNumId w:val="36"/>
  </w:num>
  <w:num w:numId="8" w16cid:durableId="1201700070">
    <w:abstractNumId w:val="32"/>
  </w:num>
  <w:num w:numId="9" w16cid:durableId="1953634702">
    <w:abstractNumId w:val="35"/>
  </w:num>
  <w:num w:numId="10" w16cid:durableId="778598370">
    <w:abstractNumId w:val="14"/>
  </w:num>
  <w:num w:numId="11" w16cid:durableId="1103233355">
    <w:abstractNumId w:val="25"/>
  </w:num>
  <w:num w:numId="12" w16cid:durableId="1508983734">
    <w:abstractNumId w:val="28"/>
  </w:num>
  <w:num w:numId="13" w16cid:durableId="691371505">
    <w:abstractNumId w:val="35"/>
  </w:num>
  <w:num w:numId="14" w16cid:durableId="405806837">
    <w:abstractNumId w:val="35"/>
  </w:num>
  <w:num w:numId="15" w16cid:durableId="1190950712">
    <w:abstractNumId w:val="35"/>
  </w:num>
  <w:num w:numId="16" w16cid:durableId="2087921443">
    <w:abstractNumId w:val="35"/>
    <w:lvlOverride w:ilvl="0">
      <w:startOverride w:val="1"/>
    </w:lvlOverride>
  </w:num>
  <w:num w:numId="17" w16cid:durableId="265427474">
    <w:abstractNumId w:val="35"/>
    <w:lvlOverride w:ilvl="0">
      <w:startOverride w:val="1"/>
    </w:lvlOverride>
  </w:num>
  <w:num w:numId="18" w16cid:durableId="1116287197">
    <w:abstractNumId w:val="0"/>
  </w:num>
  <w:num w:numId="19" w16cid:durableId="1689913337">
    <w:abstractNumId w:val="35"/>
    <w:lvlOverride w:ilvl="0">
      <w:startOverride w:val="1"/>
    </w:lvlOverride>
  </w:num>
  <w:num w:numId="20" w16cid:durableId="1077358327">
    <w:abstractNumId w:val="8"/>
    <w:lvlOverride w:ilvl="0">
      <w:startOverride w:val="1"/>
    </w:lvlOverride>
  </w:num>
  <w:num w:numId="21" w16cid:durableId="1128739491">
    <w:abstractNumId w:val="28"/>
    <w:lvlOverride w:ilvl="0">
      <w:startOverride w:val="1"/>
    </w:lvlOverride>
  </w:num>
  <w:num w:numId="22" w16cid:durableId="1528787633">
    <w:abstractNumId w:val="35"/>
    <w:lvlOverride w:ilvl="0">
      <w:startOverride w:val="1"/>
    </w:lvlOverride>
  </w:num>
  <w:num w:numId="23" w16cid:durableId="684600792">
    <w:abstractNumId w:val="2"/>
  </w:num>
  <w:num w:numId="24" w16cid:durableId="1040278156">
    <w:abstractNumId w:val="34"/>
  </w:num>
  <w:num w:numId="25" w16cid:durableId="637609253">
    <w:abstractNumId w:val="23"/>
  </w:num>
  <w:num w:numId="26" w16cid:durableId="251161612">
    <w:abstractNumId w:val="29"/>
  </w:num>
  <w:num w:numId="27" w16cid:durableId="1603293308">
    <w:abstractNumId w:val="9"/>
  </w:num>
  <w:num w:numId="28" w16cid:durableId="1993558048">
    <w:abstractNumId w:val="15"/>
  </w:num>
  <w:num w:numId="29" w16cid:durableId="266159286">
    <w:abstractNumId w:val="31"/>
  </w:num>
  <w:num w:numId="30" w16cid:durableId="1705398143">
    <w:abstractNumId w:val="5"/>
  </w:num>
  <w:num w:numId="31" w16cid:durableId="563563633">
    <w:abstractNumId w:val="19"/>
  </w:num>
  <w:num w:numId="32" w16cid:durableId="718865351">
    <w:abstractNumId w:val="37"/>
  </w:num>
  <w:num w:numId="33" w16cid:durableId="1825778994">
    <w:abstractNumId w:val="12"/>
  </w:num>
  <w:num w:numId="34" w16cid:durableId="384108326">
    <w:abstractNumId w:val="7"/>
  </w:num>
  <w:num w:numId="35" w16cid:durableId="161046877">
    <w:abstractNumId w:val="39"/>
  </w:num>
  <w:num w:numId="36" w16cid:durableId="170948753">
    <w:abstractNumId w:val="17"/>
  </w:num>
  <w:num w:numId="37" w16cid:durableId="1363169323">
    <w:abstractNumId w:val="26"/>
  </w:num>
  <w:num w:numId="38" w16cid:durableId="1370688782">
    <w:abstractNumId w:val="38"/>
  </w:num>
  <w:num w:numId="39" w16cid:durableId="517279351">
    <w:abstractNumId w:val="13"/>
  </w:num>
  <w:num w:numId="40" w16cid:durableId="1342397446">
    <w:abstractNumId w:val="18"/>
  </w:num>
  <w:num w:numId="41" w16cid:durableId="611673958">
    <w:abstractNumId w:val="6"/>
  </w:num>
  <w:num w:numId="42" w16cid:durableId="2118985037">
    <w:abstractNumId w:val="22"/>
  </w:num>
  <w:num w:numId="43" w16cid:durableId="1041436950">
    <w:abstractNumId w:val="20"/>
  </w:num>
  <w:num w:numId="44" w16cid:durableId="1667316109">
    <w:abstractNumId w:val="10"/>
  </w:num>
  <w:num w:numId="45" w16cid:durableId="1118986259">
    <w:abstractNumId w:val="4"/>
  </w:num>
  <w:num w:numId="46" w16cid:durableId="304631648">
    <w:abstractNumId w:val="30"/>
  </w:num>
  <w:num w:numId="47" w16cid:durableId="1008870470">
    <w:abstractNumId w:val="24"/>
  </w:num>
  <w:num w:numId="48" w16cid:durableId="83453286">
    <w:abstractNumId w:val="27"/>
  </w:num>
  <w:num w:numId="49" w16cid:durableId="145517368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76"/>
    <w:rsid w:val="000000D7"/>
    <w:rsid w:val="000027CB"/>
    <w:rsid w:val="0000401D"/>
    <w:rsid w:val="000070FB"/>
    <w:rsid w:val="00007613"/>
    <w:rsid w:val="00013B66"/>
    <w:rsid w:val="0001415C"/>
    <w:rsid w:val="00014BBE"/>
    <w:rsid w:val="0001578C"/>
    <w:rsid w:val="00017CD1"/>
    <w:rsid w:val="00017F81"/>
    <w:rsid w:val="000200B5"/>
    <w:rsid w:val="00020258"/>
    <w:rsid w:val="00020DB7"/>
    <w:rsid w:val="00021CAA"/>
    <w:rsid w:val="000240E3"/>
    <w:rsid w:val="00024368"/>
    <w:rsid w:val="000243C6"/>
    <w:rsid w:val="00024D8E"/>
    <w:rsid w:val="00025D17"/>
    <w:rsid w:val="0002605B"/>
    <w:rsid w:val="000261DC"/>
    <w:rsid w:val="00027982"/>
    <w:rsid w:val="00031EDB"/>
    <w:rsid w:val="00032E17"/>
    <w:rsid w:val="00032E2F"/>
    <w:rsid w:val="000339F0"/>
    <w:rsid w:val="00033D83"/>
    <w:rsid w:val="000363AB"/>
    <w:rsid w:val="000414CF"/>
    <w:rsid w:val="00043D04"/>
    <w:rsid w:val="0004483B"/>
    <w:rsid w:val="00044EA3"/>
    <w:rsid w:val="00044FA5"/>
    <w:rsid w:val="00045DC2"/>
    <w:rsid w:val="00046970"/>
    <w:rsid w:val="00050E91"/>
    <w:rsid w:val="00051C81"/>
    <w:rsid w:val="00053A04"/>
    <w:rsid w:val="00054C2A"/>
    <w:rsid w:val="0005714D"/>
    <w:rsid w:val="00060C10"/>
    <w:rsid w:val="00060C7B"/>
    <w:rsid w:val="0006287F"/>
    <w:rsid w:val="0006290B"/>
    <w:rsid w:val="00062A5E"/>
    <w:rsid w:val="00064D0D"/>
    <w:rsid w:val="000657C1"/>
    <w:rsid w:val="0006630A"/>
    <w:rsid w:val="00067D69"/>
    <w:rsid w:val="00070065"/>
    <w:rsid w:val="00070F7A"/>
    <w:rsid w:val="000711F6"/>
    <w:rsid w:val="0007264E"/>
    <w:rsid w:val="00072B87"/>
    <w:rsid w:val="00073D29"/>
    <w:rsid w:val="00073D6B"/>
    <w:rsid w:val="00077F3F"/>
    <w:rsid w:val="0008038E"/>
    <w:rsid w:val="00080C9D"/>
    <w:rsid w:val="0008161F"/>
    <w:rsid w:val="0008403F"/>
    <w:rsid w:val="000860EE"/>
    <w:rsid w:val="000902A6"/>
    <w:rsid w:val="00090409"/>
    <w:rsid w:val="000919D6"/>
    <w:rsid w:val="00091A5D"/>
    <w:rsid w:val="00091C35"/>
    <w:rsid w:val="00092148"/>
    <w:rsid w:val="0009275F"/>
    <w:rsid w:val="000A072B"/>
    <w:rsid w:val="000A0F93"/>
    <w:rsid w:val="000A1A2C"/>
    <w:rsid w:val="000A2420"/>
    <w:rsid w:val="000A3191"/>
    <w:rsid w:val="000A342A"/>
    <w:rsid w:val="000A3611"/>
    <w:rsid w:val="000A38CF"/>
    <w:rsid w:val="000A6751"/>
    <w:rsid w:val="000A6B25"/>
    <w:rsid w:val="000A7B5C"/>
    <w:rsid w:val="000B0AA6"/>
    <w:rsid w:val="000B14A6"/>
    <w:rsid w:val="000B23EA"/>
    <w:rsid w:val="000C2FD1"/>
    <w:rsid w:val="000C3789"/>
    <w:rsid w:val="000D1008"/>
    <w:rsid w:val="000D18A2"/>
    <w:rsid w:val="000D1C17"/>
    <w:rsid w:val="000D3AA3"/>
    <w:rsid w:val="000D3BBD"/>
    <w:rsid w:val="000D48DE"/>
    <w:rsid w:val="000D4A28"/>
    <w:rsid w:val="000D5386"/>
    <w:rsid w:val="000D56AF"/>
    <w:rsid w:val="000E2924"/>
    <w:rsid w:val="000E3E98"/>
    <w:rsid w:val="000E4108"/>
    <w:rsid w:val="000F0553"/>
    <w:rsid w:val="000F30BB"/>
    <w:rsid w:val="000F318F"/>
    <w:rsid w:val="000F3EF1"/>
    <w:rsid w:val="000F4581"/>
    <w:rsid w:val="000F5090"/>
    <w:rsid w:val="001019E5"/>
    <w:rsid w:val="0010379B"/>
    <w:rsid w:val="00103E1B"/>
    <w:rsid w:val="00104D90"/>
    <w:rsid w:val="00106523"/>
    <w:rsid w:val="00112045"/>
    <w:rsid w:val="0011292E"/>
    <w:rsid w:val="0011488B"/>
    <w:rsid w:val="00115043"/>
    <w:rsid w:val="001165E8"/>
    <w:rsid w:val="00116623"/>
    <w:rsid w:val="00121195"/>
    <w:rsid w:val="0012130D"/>
    <w:rsid w:val="00123182"/>
    <w:rsid w:val="001239BE"/>
    <w:rsid w:val="00124034"/>
    <w:rsid w:val="001242A9"/>
    <w:rsid w:val="00125866"/>
    <w:rsid w:val="00126BA8"/>
    <w:rsid w:val="0012735D"/>
    <w:rsid w:val="0013097D"/>
    <w:rsid w:val="00131CA1"/>
    <w:rsid w:val="00132754"/>
    <w:rsid w:val="00133D89"/>
    <w:rsid w:val="00134F9D"/>
    <w:rsid w:val="00135952"/>
    <w:rsid w:val="001367F2"/>
    <w:rsid w:val="0013727C"/>
    <w:rsid w:val="00137E88"/>
    <w:rsid w:val="00137F7B"/>
    <w:rsid w:val="00140CC1"/>
    <w:rsid w:val="001422BB"/>
    <w:rsid w:val="001459C7"/>
    <w:rsid w:val="001460FC"/>
    <w:rsid w:val="00146398"/>
    <w:rsid w:val="00147F76"/>
    <w:rsid w:val="001503E8"/>
    <w:rsid w:val="0015176B"/>
    <w:rsid w:val="0015399A"/>
    <w:rsid w:val="00153BB5"/>
    <w:rsid w:val="00154295"/>
    <w:rsid w:val="001548E7"/>
    <w:rsid w:val="00155A7A"/>
    <w:rsid w:val="00155DA3"/>
    <w:rsid w:val="00157FAD"/>
    <w:rsid w:val="001603F4"/>
    <w:rsid w:val="00161BA3"/>
    <w:rsid w:val="00164FD1"/>
    <w:rsid w:val="001650E4"/>
    <w:rsid w:val="00166CC9"/>
    <w:rsid w:val="00167564"/>
    <w:rsid w:val="0017030D"/>
    <w:rsid w:val="00170532"/>
    <w:rsid w:val="00172D32"/>
    <w:rsid w:val="00173EC4"/>
    <w:rsid w:val="00175020"/>
    <w:rsid w:val="00176CF6"/>
    <w:rsid w:val="00177161"/>
    <w:rsid w:val="00177CB5"/>
    <w:rsid w:val="00181590"/>
    <w:rsid w:val="001815B8"/>
    <w:rsid w:val="0018437F"/>
    <w:rsid w:val="0018617B"/>
    <w:rsid w:val="0019000F"/>
    <w:rsid w:val="00190A94"/>
    <w:rsid w:val="00193611"/>
    <w:rsid w:val="00194079"/>
    <w:rsid w:val="00194427"/>
    <w:rsid w:val="001959D2"/>
    <w:rsid w:val="00195B5B"/>
    <w:rsid w:val="001972C1"/>
    <w:rsid w:val="001A2284"/>
    <w:rsid w:val="001A2C40"/>
    <w:rsid w:val="001A3336"/>
    <w:rsid w:val="001A46BA"/>
    <w:rsid w:val="001A4D16"/>
    <w:rsid w:val="001A50CB"/>
    <w:rsid w:val="001B0614"/>
    <w:rsid w:val="001B1CC9"/>
    <w:rsid w:val="001B3480"/>
    <w:rsid w:val="001B4510"/>
    <w:rsid w:val="001B506F"/>
    <w:rsid w:val="001B5AE0"/>
    <w:rsid w:val="001B6C5A"/>
    <w:rsid w:val="001B7A66"/>
    <w:rsid w:val="001B7B5F"/>
    <w:rsid w:val="001C3106"/>
    <w:rsid w:val="001C57ED"/>
    <w:rsid w:val="001C640E"/>
    <w:rsid w:val="001C644C"/>
    <w:rsid w:val="001C6924"/>
    <w:rsid w:val="001C74E5"/>
    <w:rsid w:val="001C7F2E"/>
    <w:rsid w:val="001D03FE"/>
    <w:rsid w:val="001D073A"/>
    <w:rsid w:val="001D1AA6"/>
    <w:rsid w:val="001D4009"/>
    <w:rsid w:val="001D47EB"/>
    <w:rsid w:val="001D53A2"/>
    <w:rsid w:val="001D6E0F"/>
    <w:rsid w:val="001D76EE"/>
    <w:rsid w:val="001D791A"/>
    <w:rsid w:val="001E296F"/>
    <w:rsid w:val="001E302B"/>
    <w:rsid w:val="001E30C7"/>
    <w:rsid w:val="001E42EA"/>
    <w:rsid w:val="001E5E82"/>
    <w:rsid w:val="001E61DE"/>
    <w:rsid w:val="001E7600"/>
    <w:rsid w:val="001E7ECC"/>
    <w:rsid w:val="001F14E6"/>
    <w:rsid w:val="001F225E"/>
    <w:rsid w:val="001F43A6"/>
    <w:rsid w:val="001F491A"/>
    <w:rsid w:val="001F514F"/>
    <w:rsid w:val="001F5177"/>
    <w:rsid w:val="001F6D42"/>
    <w:rsid w:val="001F7972"/>
    <w:rsid w:val="00202605"/>
    <w:rsid w:val="00204AEE"/>
    <w:rsid w:val="00205D1B"/>
    <w:rsid w:val="00205F9B"/>
    <w:rsid w:val="00206050"/>
    <w:rsid w:val="00206B95"/>
    <w:rsid w:val="00210BB3"/>
    <w:rsid w:val="00211B44"/>
    <w:rsid w:val="0021242D"/>
    <w:rsid w:val="00213773"/>
    <w:rsid w:val="002137C7"/>
    <w:rsid w:val="00216458"/>
    <w:rsid w:val="00217BC9"/>
    <w:rsid w:val="00217C24"/>
    <w:rsid w:val="0022121F"/>
    <w:rsid w:val="002213C2"/>
    <w:rsid w:val="00221B72"/>
    <w:rsid w:val="002221E3"/>
    <w:rsid w:val="002252D5"/>
    <w:rsid w:val="0022562D"/>
    <w:rsid w:val="00225D66"/>
    <w:rsid w:val="00225E44"/>
    <w:rsid w:val="002278BF"/>
    <w:rsid w:val="002306A2"/>
    <w:rsid w:val="00230EC6"/>
    <w:rsid w:val="00231767"/>
    <w:rsid w:val="00231839"/>
    <w:rsid w:val="002342F8"/>
    <w:rsid w:val="002345BE"/>
    <w:rsid w:val="002348E8"/>
    <w:rsid w:val="0023567A"/>
    <w:rsid w:val="00237030"/>
    <w:rsid w:val="0023710C"/>
    <w:rsid w:val="002402F7"/>
    <w:rsid w:val="00240FA5"/>
    <w:rsid w:val="002427F1"/>
    <w:rsid w:val="00244268"/>
    <w:rsid w:val="00246EF2"/>
    <w:rsid w:val="00247774"/>
    <w:rsid w:val="00251981"/>
    <w:rsid w:val="00253F5B"/>
    <w:rsid w:val="002548C9"/>
    <w:rsid w:val="00261888"/>
    <w:rsid w:val="00262700"/>
    <w:rsid w:val="00264663"/>
    <w:rsid w:val="00264E47"/>
    <w:rsid w:val="002655DC"/>
    <w:rsid w:val="002655E0"/>
    <w:rsid w:val="00265B76"/>
    <w:rsid w:val="00266817"/>
    <w:rsid w:val="00266E4C"/>
    <w:rsid w:val="002673CD"/>
    <w:rsid w:val="0026758F"/>
    <w:rsid w:val="00270047"/>
    <w:rsid w:val="002729A3"/>
    <w:rsid w:val="0027495F"/>
    <w:rsid w:val="00274CB3"/>
    <w:rsid w:val="00275DD5"/>
    <w:rsid w:val="00275E38"/>
    <w:rsid w:val="00275EF6"/>
    <w:rsid w:val="002777A9"/>
    <w:rsid w:val="0028098B"/>
    <w:rsid w:val="00281343"/>
    <w:rsid w:val="00281E77"/>
    <w:rsid w:val="0028208C"/>
    <w:rsid w:val="00283367"/>
    <w:rsid w:val="00283E76"/>
    <w:rsid w:val="002840EB"/>
    <w:rsid w:val="002844C3"/>
    <w:rsid w:val="00284FEB"/>
    <w:rsid w:val="00285965"/>
    <w:rsid w:val="002879B6"/>
    <w:rsid w:val="00292790"/>
    <w:rsid w:val="00292D4C"/>
    <w:rsid w:val="0029442F"/>
    <w:rsid w:val="00295565"/>
    <w:rsid w:val="00295DC2"/>
    <w:rsid w:val="00296639"/>
    <w:rsid w:val="00296BBC"/>
    <w:rsid w:val="002A341E"/>
    <w:rsid w:val="002A3BDC"/>
    <w:rsid w:val="002A4790"/>
    <w:rsid w:val="002A62AF"/>
    <w:rsid w:val="002A64C0"/>
    <w:rsid w:val="002A75D6"/>
    <w:rsid w:val="002B2173"/>
    <w:rsid w:val="002B2310"/>
    <w:rsid w:val="002B3055"/>
    <w:rsid w:val="002B3CF9"/>
    <w:rsid w:val="002B5582"/>
    <w:rsid w:val="002B6461"/>
    <w:rsid w:val="002B6AE5"/>
    <w:rsid w:val="002B7CF6"/>
    <w:rsid w:val="002C013D"/>
    <w:rsid w:val="002C0C05"/>
    <w:rsid w:val="002C4231"/>
    <w:rsid w:val="002C651E"/>
    <w:rsid w:val="002C6A10"/>
    <w:rsid w:val="002C7FC7"/>
    <w:rsid w:val="002D02E3"/>
    <w:rsid w:val="002D06CA"/>
    <w:rsid w:val="002D0FFF"/>
    <w:rsid w:val="002D162A"/>
    <w:rsid w:val="002D3023"/>
    <w:rsid w:val="002D5684"/>
    <w:rsid w:val="002D5BE0"/>
    <w:rsid w:val="002D6342"/>
    <w:rsid w:val="002D75D3"/>
    <w:rsid w:val="002E12AA"/>
    <w:rsid w:val="002E22CC"/>
    <w:rsid w:val="002E2ADB"/>
    <w:rsid w:val="002E4726"/>
    <w:rsid w:val="002E6B80"/>
    <w:rsid w:val="002E756D"/>
    <w:rsid w:val="002F35D1"/>
    <w:rsid w:val="002F444D"/>
    <w:rsid w:val="002F48FC"/>
    <w:rsid w:val="002F4A48"/>
    <w:rsid w:val="002F63A1"/>
    <w:rsid w:val="002F72BE"/>
    <w:rsid w:val="003010F2"/>
    <w:rsid w:val="0030122E"/>
    <w:rsid w:val="00301830"/>
    <w:rsid w:val="003023C7"/>
    <w:rsid w:val="003027FF"/>
    <w:rsid w:val="00302968"/>
    <w:rsid w:val="00304E4C"/>
    <w:rsid w:val="00304FE0"/>
    <w:rsid w:val="00305A10"/>
    <w:rsid w:val="00306D6D"/>
    <w:rsid w:val="003073B2"/>
    <w:rsid w:val="00307DFE"/>
    <w:rsid w:val="00311199"/>
    <w:rsid w:val="003116DD"/>
    <w:rsid w:val="00312937"/>
    <w:rsid w:val="00314446"/>
    <w:rsid w:val="0031478A"/>
    <w:rsid w:val="003179AF"/>
    <w:rsid w:val="00322FC2"/>
    <w:rsid w:val="003236CD"/>
    <w:rsid w:val="00325F13"/>
    <w:rsid w:val="00332A54"/>
    <w:rsid w:val="0033396A"/>
    <w:rsid w:val="00333B4E"/>
    <w:rsid w:val="00336528"/>
    <w:rsid w:val="00337112"/>
    <w:rsid w:val="003415D9"/>
    <w:rsid w:val="0034190C"/>
    <w:rsid w:val="00341EFF"/>
    <w:rsid w:val="003421DE"/>
    <w:rsid w:val="00342BD3"/>
    <w:rsid w:val="00344B01"/>
    <w:rsid w:val="00344F6C"/>
    <w:rsid w:val="003467A6"/>
    <w:rsid w:val="00346C6E"/>
    <w:rsid w:val="003504C1"/>
    <w:rsid w:val="00351DDB"/>
    <w:rsid w:val="003551D7"/>
    <w:rsid w:val="0035629D"/>
    <w:rsid w:val="0035779B"/>
    <w:rsid w:val="00367294"/>
    <w:rsid w:val="00367C89"/>
    <w:rsid w:val="00370213"/>
    <w:rsid w:val="00370BB0"/>
    <w:rsid w:val="00371322"/>
    <w:rsid w:val="00374029"/>
    <w:rsid w:val="00375045"/>
    <w:rsid w:val="00375D70"/>
    <w:rsid w:val="0038017C"/>
    <w:rsid w:val="003821D0"/>
    <w:rsid w:val="00383F41"/>
    <w:rsid w:val="003844A9"/>
    <w:rsid w:val="00384C2D"/>
    <w:rsid w:val="0038564F"/>
    <w:rsid w:val="00385B72"/>
    <w:rsid w:val="003868E1"/>
    <w:rsid w:val="00387D85"/>
    <w:rsid w:val="00390CCE"/>
    <w:rsid w:val="00392279"/>
    <w:rsid w:val="00394991"/>
    <w:rsid w:val="00394D74"/>
    <w:rsid w:val="00396623"/>
    <w:rsid w:val="003A0750"/>
    <w:rsid w:val="003A12AD"/>
    <w:rsid w:val="003A285F"/>
    <w:rsid w:val="003A5E88"/>
    <w:rsid w:val="003A7869"/>
    <w:rsid w:val="003B0D5F"/>
    <w:rsid w:val="003B0ECF"/>
    <w:rsid w:val="003B14B0"/>
    <w:rsid w:val="003B1C88"/>
    <w:rsid w:val="003B5557"/>
    <w:rsid w:val="003B5A36"/>
    <w:rsid w:val="003B7A6A"/>
    <w:rsid w:val="003C103A"/>
    <w:rsid w:val="003C5DB3"/>
    <w:rsid w:val="003C6337"/>
    <w:rsid w:val="003C6544"/>
    <w:rsid w:val="003C7C1E"/>
    <w:rsid w:val="003D0F57"/>
    <w:rsid w:val="003D4805"/>
    <w:rsid w:val="003D7E08"/>
    <w:rsid w:val="003E117F"/>
    <w:rsid w:val="003E1B9B"/>
    <w:rsid w:val="003E1CE1"/>
    <w:rsid w:val="003E2278"/>
    <w:rsid w:val="003E2C4C"/>
    <w:rsid w:val="003E3599"/>
    <w:rsid w:val="003E4691"/>
    <w:rsid w:val="003E7FFE"/>
    <w:rsid w:val="003F1AC0"/>
    <w:rsid w:val="003F7CCA"/>
    <w:rsid w:val="00400B81"/>
    <w:rsid w:val="004012C6"/>
    <w:rsid w:val="0040154D"/>
    <w:rsid w:val="004016E7"/>
    <w:rsid w:val="00402874"/>
    <w:rsid w:val="00403B85"/>
    <w:rsid w:val="004040EC"/>
    <w:rsid w:val="004043C2"/>
    <w:rsid w:val="00407E82"/>
    <w:rsid w:val="00410C83"/>
    <w:rsid w:val="00413152"/>
    <w:rsid w:val="004131BB"/>
    <w:rsid w:val="00414062"/>
    <w:rsid w:val="004179A4"/>
    <w:rsid w:val="00417F2B"/>
    <w:rsid w:val="00417F5D"/>
    <w:rsid w:val="00421CC3"/>
    <w:rsid w:val="00424936"/>
    <w:rsid w:val="00427C09"/>
    <w:rsid w:val="004308AC"/>
    <w:rsid w:val="00431D03"/>
    <w:rsid w:val="00433A55"/>
    <w:rsid w:val="00435923"/>
    <w:rsid w:val="00435B9D"/>
    <w:rsid w:val="004373FF"/>
    <w:rsid w:val="00440D47"/>
    <w:rsid w:val="00441C47"/>
    <w:rsid w:val="00442DDA"/>
    <w:rsid w:val="004433D4"/>
    <w:rsid w:val="00443AD2"/>
    <w:rsid w:val="004441F4"/>
    <w:rsid w:val="00445AE2"/>
    <w:rsid w:val="00445D91"/>
    <w:rsid w:val="00445EB1"/>
    <w:rsid w:val="0044641E"/>
    <w:rsid w:val="0045087E"/>
    <w:rsid w:val="00454341"/>
    <w:rsid w:val="004550E2"/>
    <w:rsid w:val="004561B1"/>
    <w:rsid w:val="0045760D"/>
    <w:rsid w:val="00461086"/>
    <w:rsid w:val="0046238E"/>
    <w:rsid w:val="00464876"/>
    <w:rsid w:val="0046591D"/>
    <w:rsid w:val="00467D90"/>
    <w:rsid w:val="00471B8E"/>
    <w:rsid w:val="004730E1"/>
    <w:rsid w:val="00475428"/>
    <w:rsid w:val="00477775"/>
    <w:rsid w:val="00477CD5"/>
    <w:rsid w:val="004800E5"/>
    <w:rsid w:val="004808DD"/>
    <w:rsid w:val="00483217"/>
    <w:rsid w:val="00484274"/>
    <w:rsid w:val="00494B08"/>
    <w:rsid w:val="00495EB3"/>
    <w:rsid w:val="00496D2B"/>
    <w:rsid w:val="004A06F6"/>
    <w:rsid w:val="004A2133"/>
    <w:rsid w:val="004A21CF"/>
    <w:rsid w:val="004A59AE"/>
    <w:rsid w:val="004A5EE4"/>
    <w:rsid w:val="004A6E91"/>
    <w:rsid w:val="004B1922"/>
    <w:rsid w:val="004B3166"/>
    <w:rsid w:val="004B324B"/>
    <w:rsid w:val="004C0E02"/>
    <w:rsid w:val="004C7300"/>
    <w:rsid w:val="004C7BAF"/>
    <w:rsid w:val="004D0B45"/>
    <w:rsid w:val="004D4B55"/>
    <w:rsid w:val="004D5133"/>
    <w:rsid w:val="004D5E2E"/>
    <w:rsid w:val="004D62A4"/>
    <w:rsid w:val="004D6A64"/>
    <w:rsid w:val="004D6D36"/>
    <w:rsid w:val="004D7DC9"/>
    <w:rsid w:val="004E00D7"/>
    <w:rsid w:val="004E04BA"/>
    <w:rsid w:val="004E0BFD"/>
    <w:rsid w:val="004E109D"/>
    <w:rsid w:val="004E18F4"/>
    <w:rsid w:val="004E209A"/>
    <w:rsid w:val="004E48FD"/>
    <w:rsid w:val="004E6378"/>
    <w:rsid w:val="004E79CA"/>
    <w:rsid w:val="004F04AF"/>
    <w:rsid w:val="004F15DC"/>
    <w:rsid w:val="004F2E24"/>
    <w:rsid w:val="004F5908"/>
    <w:rsid w:val="004F5DBE"/>
    <w:rsid w:val="004F6CEB"/>
    <w:rsid w:val="004F77C5"/>
    <w:rsid w:val="004F7B60"/>
    <w:rsid w:val="004F7C46"/>
    <w:rsid w:val="00500723"/>
    <w:rsid w:val="005013F3"/>
    <w:rsid w:val="005019F7"/>
    <w:rsid w:val="00503B00"/>
    <w:rsid w:val="0050418E"/>
    <w:rsid w:val="005059B5"/>
    <w:rsid w:val="00505C55"/>
    <w:rsid w:val="00513F04"/>
    <w:rsid w:val="0051550D"/>
    <w:rsid w:val="0051577B"/>
    <w:rsid w:val="005163D8"/>
    <w:rsid w:val="00516DB2"/>
    <w:rsid w:val="00517D02"/>
    <w:rsid w:val="005216CB"/>
    <w:rsid w:val="0052256D"/>
    <w:rsid w:val="005226D3"/>
    <w:rsid w:val="00522A96"/>
    <w:rsid w:val="00524F5C"/>
    <w:rsid w:val="0052791E"/>
    <w:rsid w:val="00533085"/>
    <w:rsid w:val="00535A62"/>
    <w:rsid w:val="005370BB"/>
    <w:rsid w:val="005375F0"/>
    <w:rsid w:val="00537BF1"/>
    <w:rsid w:val="00537F84"/>
    <w:rsid w:val="00540D3E"/>
    <w:rsid w:val="00540E49"/>
    <w:rsid w:val="005417C0"/>
    <w:rsid w:val="00544A74"/>
    <w:rsid w:val="00544D64"/>
    <w:rsid w:val="0054527A"/>
    <w:rsid w:val="005457CE"/>
    <w:rsid w:val="00545B06"/>
    <w:rsid w:val="00545C0D"/>
    <w:rsid w:val="00545E00"/>
    <w:rsid w:val="0054696F"/>
    <w:rsid w:val="00547AF0"/>
    <w:rsid w:val="0055077F"/>
    <w:rsid w:val="00551BBC"/>
    <w:rsid w:val="00552D07"/>
    <w:rsid w:val="00553303"/>
    <w:rsid w:val="00553B9D"/>
    <w:rsid w:val="00553DC4"/>
    <w:rsid w:val="00557AA3"/>
    <w:rsid w:val="00560815"/>
    <w:rsid w:val="00561F6B"/>
    <w:rsid w:val="00563523"/>
    <w:rsid w:val="00563FE5"/>
    <w:rsid w:val="0056554C"/>
    <w:rsid w:val="00565CE2"/>
    <w:rsid w:val="005665DC"/>
    <w:rsid w:val="00566C64"/>
    <w:rsid w:val="005726CA"/>
    <w:rsid w:val="00572744"/>
    <w:rsid w:val="0057483C"/>
    <w:rsid w:val="005751B4"/>
    <w:rsid w:val="005753CF"/>
    <w:rsid w:val="00575B71"/>
    <w:rsid w:val="00575B8C"/>
    <w:rsid w:val="00576847"/>
    <w:rsid w:val="0057731B"/>
    <w:rsid w:val="0057785B"/>
    <w:rsid w:val="00580A2F"/>
    <w:rsid w:val="00583349"/>
    <w:rsid w:val="00585DCD"/>
    <w:rsid w:val="005864A7"/>
    <w:rsid w:val="00586560"/>
    <w:rsid w:val="00587C2A"/>
    <w:rsid w:val="00590E30"/>
    <w:rsid w:val="00592055"/>
    <w:rsid w:val="005920FE"/>
    <w:rsid w:val="0059227C"/>
    <w:rsid w:val="0059333F"/>
    <w:rsid w:val="005947D2"/>
    <w:rsid w:val="00596AB6"/>
    <w:rsid w:val="00597CBF"/>
    <w:rsid w:val="005A083C"/>
    <w:rsid w:val="005A08A6"/>
    <w:rsid w:val="005A39C3"/>
    <w:rsid w:val="005A42B1"/>
    <w:rsid w:val="005A5A42"/>
    <w:rsid w:val="005A65E3"/>
    <w:rsid w:val="005A6B58"/>
    <w:rsid w:val="005A6C2F"/>
    <w:rsid w:val="005A7911"/>
    <w:rsid w:val="005B067E"/>
    <w:rsid w:val="005B3C41"/>
    <w:rsid w:val="005B3DF4"/>
    <w:rsid w:val="005B5AEB"/>
    <w:rsid w:val="005B5C03"/>
    <w:rsid w:val="005B5FF2"/>
    <w:rsid w:val="005B6283"/>
    <w:rsid w:val="005B6B42"/>
    <w:rsid w:val="005B705E"/>
    <w:rsid w:val="005B71A9"/>
    <w:rsid w:val="005B7495"/>
    <w:rsid w:val="005C0E8F"/>
    <w:rsid w:val="005C4600"/>
    <w:rsid w:val="005C4985"/>
    <w:rsid w:val="005C54C2"/>
    <w:rsid w:val="005C5FD4"/>
    <w:rsid w:val="005C6D6D"/>
    <w:rsid w:val="005C713B"/>
    <w:rsid w:val="005D00E8"/>
    <w:rsid w:val="005D0C1C"/>
    <w:rsid w:val="005D552C"/>
    <w:rsid w:val="005D57F8"/>
    <w:rsid w:val="005D6D94"/>
    <w:rsid w:val="005E0CE8"/>
    <w:rsid w:val="005E1316"/>
    <w:rsid w:val="005E1987"/>
    <w:rsid w:val="005E2376"/>
    <w:rsid w:val="005E2BD9"/>
    <w:rsid w:val="005E2E37"/>
    <w:rsid w:val="005E2EC3"/>
    <w:rsid w:val="005E5562"/>
    <w:rsid w:val="005E7C09"/>
    <w:rsid w:val="005F1975"/>
    <w:rsid w:val="005F39C5"/>
    <w:rsid w:val="005F3B84"/>
    <w:rsid w:val="005F4C87"/>
    <w:rsid w:val="005F4E5F"/>
    <w:rsid w:val="005F6BAA"/>
    <w:rsid w:val="005F6CCC"/>
    <w:rsid w:val="00602406"/>
    <w:rsid w:val="006048BD"/>
    <w:rsid w:val="00604A09"/>
    <w:rsid w:val="00606CFA"/>
    <w:rsid w:val="006102B1"/>
    <w:rsid w:val="0061037B"/>
    <w:rsid w:val="0061041A"/>
    <w:rsid w:val="00611344"/>
    <w:rsid w:val="00611530"/>
    <w:rsid w:val="006122D4"/>
    <w:rsid w:val="00613022"/>
    <w:rsid w:val="0061484B"/>
    <w:rsid w:val="00615CDE"/>
    <w:rsid w:val="00615FCA"/>
    <w:rsid w:val="00620024"/>
    <w:rsid w:val="00622F65"/>
    <w:rsid w:val="00623B26"/>
    <w:rsid w:val="00623DC9"/>
    <w:rsid w:val="00626AAF"/>
    <w:rsid w:val="006276E1"/>
    <w:rsid w:val="0062775F"/>
    <w:rsid w:val="006278AD"/>
    <w:rsid w:val="006300BD"/>
    <w:rsid w:val="00630648"/>
    <w:rsid w:val="00635AF9"/>
    <w:rsid w:val="00635BAE"/>
    <w:rsid w:val="00636791"/>
    <w:rsid w:val="00642E8E"/>
    <w:rsid w:val="00643469"/>
    <w:rsid w:val="006444F6"/>
    <w:rsid w:val="00645903"/>
    <w:rsid w:val="0064691D"/>
    <w:rsid w:val="00646BF1"/>
    <w:rsid w:val="006477BA"/>
    <w:rsid w:val="00647CBC"/>
    <w:rsid w:val="00650B80"/>
    <w:rsid w:val="0065214B"/>
    <w:rsid w:val="006525A1"/>
    <w:rsid w:val="00652640"/>
    <w:rsid w:val="00652F51"/>
    <w:rsid w:val="00653226"/>
    <w:rsid w:val="00653465"/>
    <w:rsid w:val="00654072"/>
    <w:rsid w:val="0065439A"/>
    <w:rsid w:val="00655E41"/>
    <w:rsid w:val="0065698F"/>
    <w:rsid w:val="00657A73"/>
    <w:rsid w:val="00660584"/>
    <w:rsid w:val="00662FF3"/>
    <w:rsid w:val="0066374F"/>
    <w:rsid w:val="00663F7C"/>
    <w:rsid w:val="00667342"/>
    <w:rsid w:val="006724B4"/>
    <w:rsid w:val="0067253E"/>
    <w:rsid w:val="0067583B"/>
    <w:rsid w:val="0068057F"/>
    <w:rsid w:val="00680887"/>
    <w:rsid w:val="00680DDF"/>
    <w:rsid w:val="0068157A"/>
    <w:rsid w:val="00682E96"/>
    <w:rsid w:val="0068335F"/>
    <w:rsid w:val="00685818"/>
    <w:rsid w:val="006879AC"/>
    <w:rsid w:val="00690029"/>
    <w:rsid w:val="00694D71"/>
    <w:rsid w:val="00697513"/>
    <w:rsid w:val="006A0246"/>
    <w:rsid w:val="006A1228"/>
    <w:rsid w:val="006A5F75"/>
    <w:rsid w:val="006A637C"/>
    <w:rsid w:val="006A651D"/>
    <w:rsid w:val="006A7663"/>
    <w:rsid w:val="006B06A8"/>
    <w:rsid w:val="006B0FD0"/>
    <w:rsid w:val="006B4DB7"/>
    <w:rsid w:val="006B589F"/>
    <w:rsid w:val="006C01AC"/>
    <w:rsid w:val="006C1E05"/>
    <w:rsid w:val="006C414C"/>
    <w:rsid w:val="006C7123"/>
    <w:rsid w:val="006C73B3"/>
    <w:rsid w:val="006D04B4"/>
    <w:rsid w:val="006D3097"/>
    <w:rsid w:val="006D40D8"/>
    <w:rsid w:val="006D77E8"/>
    <w:rsid w:val="006D7D39"/>
    <w:rsid w:val="006E09D1"/>
    <w:rsid w:val="006E2738"/>
    <w:rsid w:val="006E391E"/>
    <w:rsid w:val="006E43DD"/>
    <w:rsid w:val="006E482D"/>
    <w:rsid w:val="006E5B98"/>
    <w:rsid w:val="006E6C58"/>
    <w:rsid w:val="006E6CB2"/>
    <w:rsid w:val="006F0A39"/>
    <w:rsid w:val="006F45D2"/>
    <w:rsid w:val="006F4BB2"/>
    <w:rsid w:val="006F557A"/>
    <w:rsid w:val="006F70F8"/>
    <w:rsid w:val="00700009"/>
    <w:rsid w:val="00701386"/>
    <w:rsid w:val="00705752"/>
    <w:rsid w:val="007123FA"/>
    <w:rsid w:val="00713A2E"/>
    <w:rsid w:val="00714F57"/>
    <w:rsid w:val="00716960"/>
    <w:rsid w:val="007218E8"/>
    <w:rsid w:val="007219BA"/>
    <w:rsid w:val="00721D42"/>
    <w:rsid w:val="007245EF"/>
    <w:rsid w:val="00724A41"/>
    <w:rsid w:val="00725490"/>
    <w:rsid w:val="00727284"/>
    <w:rsid w:val="007273DA"/>
    <w:rsid w:val="007303F9"/>
    <w:rsid w:val="0073123B"/>
    <w:rsid w:val="00736717"/>
    <w:rsid w:val="007404E4"/>
    <w:rsid w:val="00742108"/>
    <w:rsid w:val="007422FF"/>
    <w:rsid w:val="00742D62"/>
    <w:rsid w:val="007430E8"/>
    <w:rsid w:val="00743A2C"/>
    <w:rsid w:val="00745570"/>
    <w:rsid w:val="00746580"/>
    <w:rsid w:val="0074706E"/>
    <w:rsid w:val="00747C53"/>
    <w:rsid w:val="00747F9F"/>
    <w:rsid w:val="00752105"/>
    <w:rsid w:val="007537DF"/>
    <w:rsid w:val="00753FF4"/>
    <w:rsid w:val="007542D1"/>
    <w:rsid w:val="00755AC6"/>
    <w:rsid w:val="0075783A"/>
    <w:rsid w:val="00757F20"/>
    <w:rsid w:val="007624BB"/>
    <w:rsid w:val="007629E4"/>
    <w:rsid w:val="00763286"/>
    <w:rsid w:val="007639FC"/>
    <w:rsid w:val="007652EA"/>
    <w:rsid w:val="00765C9B"/>
    <w:rsid w:val="007709F1"/>
    <w:rsid w:val="00773D5D"/>
    <w:rsid w:val="007750B4"/>
    <w:rsid w:val="00775B4B"/>
    <w:rsid w:val="00776829"/>
    <w:rsid w:val="0077696D"/>
    <w:rsid w:val="00777661"/>
    <w:rsid w:val="0077781A"/>
    <w:rsid w:val="00777B9A"/>
    <w:rsid w:val="0078014B"/>
    <w:rsid w:val="00780260"/>
    <w:rsid w:val="00780B3E"/>
    <w:rsid w:val="00783502"/>
    <w:rsid w:val="007843C1"/>
    <w:rsid w:val="00785093"/>
    <w:rsid w:val="00786A58"/>
    <w:rsid w:val="0078745C"/>
    <w:rsid w:val="00787854"/>
    <w:rsid w:val="00787861"/>
    <w:rsid w:val="00787FF2"/>
    <w:rsid w:val="00790346"/>
    <w:rsid w:val="00792900"/>
    <w:rsid w:val="0079312C"/>
    <w:rsid w:val="00793FD5"/>
    <w:rsid w:val="00797C7E"/>
    <w:rsid w:val="007A0C6A"/>
    <w:rsid w:val="007A1CE4"/>
    <w:rsid w:val="007A5EBA"/>
    <w:rsid w:val="007A6989"/>
    <w:rsid w:val="007A74B2"/>
    <w:rsid w:val="007B039E"/>
    <w:rsid w:val="007B0BCB"/>
    <w:rsid w:val="007B24FC"/>
    <w:rsid w:val="007B2920"/>
    <w:rsid w:val="007B4795"/>
    <w:rsid w:val="007C0C14"/>
    <w:rsid w:val="007C167E"/>
    <w:rsid w:val="007C2943"/>
    <w:rsid w:val="007C295E"/>
    <w:rsid w:val="007C2DD1"/>
    <w:rsid w:val="007C34D9"/>
    <w:rsid w:val="007C3955"/>
    <w:rsid w:val="007C403B"/>
    <w:rsid w:val="007C4E05"/>
    <w:rsid w:val="007C5218"/>
    <w:rsid w:val="007C6EE0"/>
    <w:rsid w:val="007C771F"/>
    <w:rsid w:val="007D2222"/>
    <w:rsid w:val="007D43BA"/>
    <w:rsid w:val="007E04A4"/>
    <w:rsid w:val="007E1102"/>
    <w:rsid w:val="007E295F"/>
    <w:rsid w:val="007E4CD8"/>
    <w:rsid w:val="007E6F3E"/>
    <w:rsid w:val="007F2072"/>
    <w:rsid w:val="007F293E"/>
    <w:rsid w:val="007F5941"/>
    <w:rsid w:val="007F623F"/>
    <w:rsid w:val="007F7900"/>
    <w:rsid w:val="00800F2B"/>
    <w:rsid w:val="00801FE6"/>
    <w:rsid w:val="00806195"/>
    <w:rsid w:val="00806EFE"/>
    <w:rsid w:val="00807FFE"/>
    <w:rsid w:val="00810353"/>
    <w:rsid w:val="0081267E"/>
    <w:rsid w:val="00812780"/>
    <w:rsid w:val="008147CE"/>
    <w:rsid w:val="008167D2"/>
    <w:rsid w:val="008201F8"/>
    <w:rsid w:val="008272DD"/>
    <w:rsid w:val="00830012"/>
    <w:rsid w:val="00830901"/>
    <w:rsid w:val="00834C7C"/>
    <w:rsid w:val="00835552"/>
    <w:rsid w:val="00835ACD"/>
    <w:rsid w:val="0084040F"/>
    <w:rsid w:val="00840997"/>
    <w:rsid w:val="0084269C"/>
    <w:rsid w:val="00843A68"/>
    <w:rsid w:val="00844EFA"/>
    <w:rsid w:val="008506D9"/>
    <w:rsid w:val="00850F6D"/>
    <w:rsid w:val="00851257"/>
    <w:rsid w:val="008535F6"/>
    <w:rsid w:val="00854C3B"/>
    <w:rsid w:val="008551F8"/>
    <w:rsid w:val="00857EC4"/>
    <w:rsid w:val="008613AF"/>
    <w:rsid w:val="00863297"/>
    <w:rsid w:val="00864A35"/>
    <w:rsid w:val="0086719E"/>
    <w:rsid w:val="00867CE5"/>
    <w:rsid w:val="00867F11"/>
    <w:rsid w:val="00871C89"/>
    <w:rsid w:val="00873174"/>
    <w:rsid w:val="00874C06"/>
    <w:rsid w:val="00876156"/>
    <w:rsid w:val="00876F24"/>
    <w:rsid w:val="008803D6"/>
    <w:rsid w:val="008839D6"/>
    <w:rsid w:val="008863E8"/>
    <w:rsid w:val="008868C8"/>
    <w:rsid w:val="00886D7B"/>
    <w:rsid w:val="00886F5D"/>
    <w:rsid w:val="00887C16"/>
    <w:rsid w:val="00890203"/>
    <w:rsid w:val="00891D07"/>
    <w:rsid w:val="00891EF8"/>
    <w:rsid w:val="00892C82"/>
    <w:rsid w:val="00892EF5"/>
    <w:rsid w:val="00893510"/>
    <w:rsid w:val="0089386D"/>
    <w:rsid w:val="008956DA"/>
    <w:rsid w:val="00896C7A"/>
    <w:rsid w:val="00897966"/>
    <w:rsid w:val="008A15D3"/>
    <w:rsid w:val="008A3685"/>
    <w:rsid w:val="008A3C1D"/>
    <w:rsid w:val="008A3FEA"/>
    <w:rsid w:val="008A569D"/>
    <w:rsid w:val="008A5CA2"/>
    <w:rsid w:val="008B00B2"/>
    <w:rsid w:val="008B08D7"/>
    <w:rsid w:val="008B11F2"/>
    <w:rsid w:val="008B172B"/>
    <w:rsid w:val="008B18A8"/>
    <w:rsid w:val="008B29A7"/>
    <w:rsid w:val="008B3017"/>
    <w:rsid w:val="008B470A"/>
    <w:rsid w:val="008B4C74"/>
    <w:rsid w:val="008B53CB"/>
    <w:rsid w:val="008B65F5"/>
    <w:rsid w:val="008B7CF7"/>
    <w:rsid w:val="008B7F12"/>
    <w:rsid w:val="008C0770"/>
    <w:rsid w:val="008C2216"/>
    <w:rsid w:val="008C2748"/>
    <w:rsid w:val="008C27F8"/>
    <w:rsid w:val="008C3E3F"/>
    <w:rsid w:val="008C43A8"/>
    <w:rsid w:val="008C4B81"/>
    <w:rsid w:val="008D0562"/>
    <w:rsid w:val="008D0778"/>
    <w:rsid w:val="008D0B4A"/>
    <w:rsid w:val="008D0F6D"/>
    <w:rsid w:val="008D1E52"/>
    <w:rsid w:val="008D4A31"/>
    <w:rsid w:val="008D58D6"/>
    <w:rsid w:val="008D74E9"/>
    <w:rsid w:val="008D763C"/>
    <w:rsid w:val="008D7965"/>
    <w:rsid w:val="008D7DE0"/>
    <w:rsid w:val="008E0305"/>
    <w:rsid w:val="008E0F66"/>
    <w:rsid w:val="008E6365"/>
    <w:rsid w:val="008F058B"/>
    <w:rsid w:val="008F21CF"/>
    <w:rsid w:val="008F3779"/>
    <w:rsid w:val="008F5CC6"/>
    <w:rsid w:val="008F69EE"/>
    <w:rsid w:val="00900AF1"/>
    <w:rsid w:val="00901795"/>
    <w:rsid w:val="00901895"/>
    <w:rsid w:val="009025F3"/>
    <w:rsid w:val="009031F8"/>
    <w:rsid w:val="009054CF"/>
    <w:rsid w:val="00907BDB"/>
    <w:rsid w:val="0091137D"/>
    <w:rsid w:val="0091168A"/>
    <w:rsid w:val="0091200E"/>
    <w:rsid w:val="00916054"/>
    <w:rsid w:val="0091689F"/>
    <w:rsid w:val="00916ACF"/>
    <w:rsid w:val="00920D4E"/>
    <w:rsid w:val="00920D75"/>
    <w:rsid w:val="0092143E"/>
    <w:rsid w:val="00921933"/>
    <w:rsid w:val="009241A7"/>
    <w:rsid w:val="009243EB"/>
    <w:rsid w:val="00925210"/>
    <w:rsid w:val="00927878"/>
    <w:rsid w:val="009310F4"/>
    <w:rsid w:val="00933A93"/>
    <w:rsid w:val="00934BDA"/>
    <w:rsid w:val="009354A1"/>
    <w:rsid w:val="00935B4E"/>
    <w:rsid w:val="00935FCB"/>
    <w:rsid w:val="00936E3C"/>
    <w:rsid w:val="009373DC"/>
    <w:rsid w:val="00937A3D"/>
    <w:rsid w:val="009414A6"/>
    <w:rsid w:val="00942B4D"/>
    <w:rsid w:val="00943B47"/>
    <w:rsid w:val="00944F2D"/>
    <w:rsid w:val="00945BE3"/>
    <w:rsid w:val="00945C65"/>
    <w:rsid w:val="00945D7F"/>
    <w:rsid w:val="009464BB"/>
    <w:rsid w:val="00946635"/>
    <w:rsid w:val="00947B8B"/>
    <w:rsid w:val="00950ED9"/>
    <w:rsid w:val="0095113E"/>
    <w:rsid w:val="00953839"/>
    <w:rsid w:val="00953AE1"/>
    <w:rsid w:val="00956522"/>
    <w:rsid w:val="00956751"/>
    <w:rsid w:val="00956821"/>
    <w:rsid w:val="0095691B"/>
    <w:rsid w:val="00956F0B"/>
    <w:rsid w:val="00961522"/>
    <w:rsid w:val="0096496E"/>
    <w:rsid w:val="0096626C"/>
    <w:rsid w:val="00967CBB"/>
    <w:rsid w:val="009704E2"/>
    <w:rsid w:val="00970F86"/>
    <w:rsid w:val="00971B47"/>
    <w:rsid w:val="00974055"/>
    <w:rsid w:val="00974C32"/>
    <w:rsid w:val="00975A1A"/>
    <w:rsid w:val="00975CA8"/>
    <w:rsid w:val="00981C29"/>
    <w:rsid w:val="00981D6B"/>
    <w:rsid w:val="00984A7E"/>
    <w:rsid w:val="00985F03"/>
    <w:rsid w:val="00986062"/>
    <w:rsid w:val="0099238A"/>
    <w:rsid w:val="009926DB"/>
    <w:rsid w:val="00993262"/>
    <w:rsid w:val="00994A73"/>
    <w:rsid w:val="00996A8F"/>
    <w:rsid w:val="0099702E"/>
    <w:rsid w:val="00997CFF"/>
    <w:rsid w:val="009A30A9"/>
    <w:rsid w:val="009A33AC"/>
    <w:rsid w:val="009A5008"/>
    <w:rsid w:val="009A5E32"/>
    <w:rsid w:val="009A6A6F"/>
    <w:rsid w:val="009A71D5"/>
    <w:rsid w:val="009A79A2"/>
    <w:rsid w:val="009B05D4"/>
    <w:rsid w:val="009B20A6"/>
    <w:rsid w:val="009B226C"/>
    <w:rsid w:val="009B3725"/>
    <w:rsid w:val="009B3DA6"/>
    <w:rsid w:val="009B54F8"/>
    <w:rsid w:val="009B6D99"/>
    <w:rsid w:val="009B72FC"/>
    <w:rsid w:val="009B75E9"/>
    <w:rsid w:val="009B7B90"/>
    <w:rsid w:val="009B7CE3"/>
    <w:rsid w:val="009C0207"/>
    <w:rsid w:val="009C0971"/>
    <w:rsid w:val="009C1FB5"/>
    <w:rsid w:val="009C35DC"/>
    <w:rsid w:val="009C4FAD"/>
    <w:rsid w:val="009C5074"/>
    <w:rsid w:val="009C6217"/>
    <w:rsid w:val="009C67EC"/>
    <w:rsid w:val="009D0D95"/>
    <w:rsid w:val="009D2A17"/>
    <w:rsid w:val="009D3F82"/>
    <w:rsid w:val="009D4427"/>
    <w:rsid w:val="009D4701"/>
    <w:rsid w:val="009D4C5B"/>
    <w:rsid w:val="009D5412"/>
    <w:rsid w:val="009E0E5F"/>
    <w:rsid w:val="009E1698"/>
    <w:rsid w:val="009E17DA"/>
    <w:rsid w:val="009E228D"/>
    <w:rsid w:val="009E22B3"/>
    <w:rsid w:val="009E2A8B"/>
    <w:rsid w:val="009E331D"/>
    <w:rsid w:val="009E37E6"/>
    <w:rsid w:val="009E570D"/>
    <w:rsid w:val="009E62C5"/>
    <w:rsid w:val="009E6C57"/>
    <w:rsid w:val="009F0699"/>
    <w:rsid w:val="009F0A6A"/>
    <w:rsid w:val="009F3C84"/>
    <w:rsid w:val="009F51F4"/>
    <w:rsid w:val="009F556B"/>
    <w:rsid w:val="00A03163"/>
    <w:rsid w:val="00A03A64"/>
    <w:rsid w:val="00A04679"/>
    <w:rsid w:val="00A05DED"/>
    <w:rsid w:val="00A06371"/>
    <w:rsid w:val="00A06CCE"/>
    <w:rsid w:val="00A072D2"/>
    <w:rsid w:val="00A07CF9"/>
    <w:rsid w:val="00A10803"/>
    <w:rsid w:val="00A12BAC"/>
    <w:rsid w:val="00A13C67"/>
    <w:rsid w:val="00A16663"/>
    <w:rsid w:val="00A20842"/>
    <w:rsid w:val="00A21BA6"/>
    <w:rsid w:val="00A22400"/>
    <w:rsid w:val="00A22B4E"/>
    <w:rsid w:val="00A25F9A"/>
    <w:rsid w:val="00A278F1"/>
    <w:rsid w:val="00A30FB6"/>
    <w:rsid w:val="00A3132F"/>
    <w:rsid w:val="00A3200D"/>
    <w:rsid w:val="00A3243E"/>
    <w:rsid w:val="00A3257C"/>
    <w:rsid w:val="00A328AA"/>
    <w:rsid w:val="00A34B93"/>
    <w:rsid w:val="00A34D90"/>
    <w:rsid w:val="00A419DB"/>
    <w:rsid w:val="00A42472"/>
    <w:rsid w:val="00A44392"/>
    <w:rsid w:val="00A4535B"/>
    <w:rsid w:val="00A4664A"/>
    <w:rsid w:val="00A52FAC"/>
    <w:rsid w:val="00A55578"/>
    <w:rsid w:val="00A56653"/>
    <w:rsid w:val="00A56B45"/>
    <w:rsid w:val="00A5761D"/>
    <w:rsid w:val="00A57BF0"/>
    <w:rsid w:val="00A624AC"/>
    <w:rsid w:val="00A62F6B"/>
    <w:rsid w:val="00A65874"/>
    <w:rsid w:val="00A6744C"/>
    <w:rsid w:val="00A67550"/>
    <w:rsid w:val="00A701B3"/>
    <w:rsid w:val="00A7145A"/>
    <w:rsid w:val="00A71CAD"/>
    <w:rsid w:val="00A72DA9"/>
    <w:rsid w:val="00A72DB9"/>
    <w:rsid w:val="00A76085"/>
    <w:rsid w:val="00A76E76"/>
    <w:rsid w:val="00A7737D"/>
    <w:rsid w:val="00A77EA2"/>
    <w:rsid w:val="00A8002A"/>
    <w:rsid w:val="00A81015"/>
    <w:rsid w:val="00A85431"/>
    <w:rsid w:val="00A86622"/>
    <w:rsid w:val="00A86783"/>
    <w:rsid w:val="00A87301"/>
    <w:rsid w:val="00A878B5"/>
    <w:rsid w:val="00A91874"/>
    <w:rsid w:val="00A93441"/>
    <w:rsid w:val="00A952C6"/>
    <w:rsid w:val="00A9569E"/>
    <w:rsid w:val="00A9783B"/>
    <w:rsid w:val="00AA0132"/>
    <w:rsid w:val="00AA077F"/>
    <w:rsid w:val="00AA0B91"/>
    <w:rsid w:val="00AA1892"/>
    <w:rsid w:val="00AA1E11"/>
    <w:rsid w:val="00AA3F33"/>
    <w:rsid w:val="00AA61DF"/>
    <w:rsid w:val="00AA623B"/>
    <w:rsid w:val="00AA773E"/>
    <w:rsid w:val="00AA7C6B"/>
    <w:rsid w:val="00AA7DB1"/>
    <w:rsid w:val="00AB255C"/>
    <w:rsid w:val="00AB2DDB"/>
    <w:rsid w:val="00AB3381"/>
    <w:rsid w:val="00AB5F43"/>
    <w:rsid w:val="00AB675F"/>
    <w:rsid w:val="00AC1937"/>
    <w:rsid w:val="00AC1A46"/>
    <w:rsid w:val="00AC325B"/>
    <w:rsid w:val="00AC3C4F"/>
    <w:rsid w:val="00AC495A"/>
    <w:rsid w:val="00AC4F9C"/>
    <w:rsid w:val="00AC58DC"/>
    <w:rsid w:val="00AC605F"/>
    <w:rsid w:val="00AC78BE"/>
    <w:rsid w:val="00AD181C"/>
    <w:rsid w:val="00AD291D"/>
    <w:rsid w:val="00AD585F"/>
    <w:rsid w:val="00AE2AA5"/>
    <w:rsid w:val="00AE2CE7"/>
    <w:rsid w:val="00AE49E7"/>
    <w:rsid w:val="00AE4B27"/>
    <w:rsid w:val="00AE5A6D"/>
    <w:rsid w:val="00AE7749"/>
    <w:rsid w:val="00AF3A2A"/>
    <w:rsid w:val="00AF3B96"/>
    <w:rsid w:val="00AF6558"/>
    <w:rsid w:val="00AF76FA"/>
    <w:rsid w:val="00B011C0"/>
    <w:rsid w:val="00B025AA"/>
    <w:rsid w:val="00B02D4F"/>
    <w:rsid w:val="00B02F69"/>
    <w:rsid w:val="00B10B40"/>
    <w:rsid w:val="00B13922"/>
    <w:rsid w:val="00B13B92"/>
    <w:rsid w:val="00B13BC5"/>
    <w:rsid w:val="00B13DE5"/>
    <w:rsid w:val="00B141DC"/>
    <w:rsid w:val="00B150F2"/>
    <w:rsid w:val="00B15D7A"/>
    <w:rsid w:val="00B1670C"/>
    <w:rsid w:val="00B201C5"/>
    <w:rsid w:val="00B20437"/>
    <w:rsid w:val="00B212DE"/>
    <w:rsid w:val="00B249E0"/>
    <w:rsid w:val="00B272B2"/>
    <w:rsid w:val="00B3026D"/>
    <w:rsid w:val="00B30857"/>
    <w:rsid w:val="00B313DD"/>
    <w:rsid w:val="00B324DF"/>
    <w:rsid w:val="00B32EAF"/>
    <w:rsid w:val="00B356B9"/>
    <w:rsid w:val="00B35B1D"/>
    <w:rsid w:val="00B370F3"/>
    <w:rsid w:val="00B37117"/>
    <w:rsid w:val="00B375CE"/>
    <w:rsid w:val="00B408F1"/>
    <w:rsid w:val="00B40BBF"/>
    <w:rsid w:val="00B410D8"/>
    <w:rsid w:val="00B423B9"/>
    <w:rsid w:val="00B43CF8"/>
    <w:rsid w:val="00B45CC8"/>
    <w:rsid w:val="00B45CD2"/>
    <w:rsid w:val="00B46688"/>
    <w:rsid w:val="00B4688B"/>
    <w:rsid w:val="00B46AF3"/>
    <w:rsid w:val="00B508E8"/>
    <w:rsid w:val="00B52632"/>
    <w:rsid w:val="00B5444A"/>
    <w:rsid w:val="00B55A1D"/>
    <w:rsid w:val="00B56C16"/>
    <w:rsid w:val="00B60358"/>
    <w:rsid w:val="00B60B44"/>
    <w:rsid w:val="00B614E1"/>
    <w:rsid w:val="00B63189"/>
    <w:rsid w:val="00B64C8A"/>
    <w:rsid w:val="00B67F59"/>
    <w:rsid w:val="00B67F84"/>
    <w:rsid w:val="00B71D42"/>
    <w:rsid w:val="00B72D16"/>
    <w:rsid w:val="00B73B6F"/>
    <w:rsid w:val="00B762DB"/>
    <w:rsid w:val="00B80E4D"/>
    <w:rsid w:val="00B80FFD"/>
    <w:rsid w:val="00B81B0A"/>
    <w:rsid w:val="00B8425D"/>
    <w:rsid w:val="00B85A70"/>
    <w:rsid w:val="00B86DA4"/>
    <w:rsid w:val="00B90CA1"/>
    <w:rsid w:val="00B90D3D"/>
    <w:rsid w:val="00B91A2F"/>
    <w:rsid w:val="00B96640"/>
    <w:rsid w:val="00B96702"/>
    <w:rsid w:val="00BA02F4"/>
    <w:rsid w:val="00BA1090"/>
    <w:rsid w:val="00BA17EF"/>
    <w:rsid w:val="00BA34B5"/>
    <w:rsid w:val="00BA46A0"/>
    <w:rsid w:val="00BA5B0A"/>
    <w:rsid w:val="00BA7F39"/>
    <w:rsid w:val="00BB1F78"/>
    <w:rsid w:val="00BB2097"/>
    <w:rsid w:val="00BB355A"/>
    <w:rsid w:val="00BB41D6"/>
    <w:rsid w:val="00BB421A"/>
    <w:rsid w:val="00BB50F7"/>
    <w:rsid w:val="00BB51CD"/>
    <w:rsid w:val="00BB5714"/>
    <w:rsid w:val="00BB595D"/>
    <w:rsid w:val="00BB78B7"/>
    <w:rsid w:val="00BC2777"/>
    <w:rsid w:val="00BC3539"/>
    <w:rsid w:val="00BC37DD"/>
    <w:rsid w:val="00BC5A69"/>
    <w:rsid w:val="00BC5D7C"/>
    <w:rsid w:val="00BC706C"/>
    <w:rsid w:val="00BC730A"/>
    <w:rsid w:val="00BD01F6"/>
    <w:rsid w:val="00BD15F0"/>
    <w:rsid w:val="00BD4D6B"/>
    <w:rsid w:val="00BD6720"/>
    <w:rsid w:val="00BD6766"/>
    <w:rsid w:val="00BD6F25"/>
    <w:rsid w:val="00BE11DA"/>
    <w:rsid w:val="00BE12DE"/>
    <w:rsid w:val="00BE29C5"/>
    <w:rsid w:val="00BE2BD4"/>
    <w:rsid w:val="00BE2CE9"/>
    <w:rsid w:val="00BE2D60"/>
    <w:rsid w:val="00BF07A3"/>
    <w:rsid w:val="00BF147D"/>
    <w:rsid w:val="00BF3008"/>
    <w:rsid w:val="00BF5189"/>
    <w:rsid w:val="00BF5E73"/>
    <w:rsid w:val="00C003FD"/>
    <w:rsid w:val="00C02226"/>
    <w:rsid w:val="00C0468C"/>
    <w:rsid w:val="00C04D00"/>
    <w:rsid w:val="00C0666E"/>
    <w:rsid w:val="00C07826"/>
    <w:rsid w:val="00C07B31"/>
    <w:rsid w:val="00C07D5C"/>
    <w:rsid w:val="00C11AD6"/>
    <w:rsid w:val="00C1206A"/>
    <w:rsid w:val="00C1259A"/>
    <w:rsid w:val="00C14642"/>
    <w:rsid w:val="00C1558F"/>
    <w:rsid w:val="00C15FAB"/>
    <w:rsid w:val="00C16917"/>
    <w:rsid w:val="00C2050B"/>
    <w:rsid w:val="00C213A5"/>
    <w:rsid w:val="00C22120"/>
    <w:rsid w:val="00C23A82"/>
    <w:rsid w:val="00C255B7"/>
    <w:rsid w:val="00C2572D"/>
    <w:rsid w:val="00C30370"/>
    <w:rsid w:val="00C32183"/>
    <w:rsid w:val="00C32B5B"/>
    <w:rsid w:val="00C34189"/>
    <w:rsid w:val="00C37250"/>
    <w:rsid w:val="00C37335"/>
    <w:rsid w:val="00C412D7"/>
    <w:rsid w:val="00C42BA1"/>
    <w:rsid w:val="00C45B29"/>
    <w:rsid w:val="00C45BCE"/>
    <w:rsid w:val="00C46B8E"/>
    <w:rsid w:val="00C46F1A"/>
    <w:rsid w:val="00C47C1C"/>
    <w:rsid w:val="00C47E20"/>
    <w:rsid w:val="00C50364"/>
    <w:rsid w:val="00C51C2C"/>
    <w:rsid w:val="00C5321F"/>
    <w:rsid w:val="00C53697"/>
    <w:rsid w:val="00C54876"/>
    <w:rsid w:val="00C54899"/>
    <w:rsid w:val="00C57F6E"/>
    <w:rsid w:val="00C6053B"/>
    <w:rsid w:val="00C6217D"/>
    <w:rsid w:val="00C63652"/>
    <w:rsid w:val="00C63678"/>
    <w:rsid w:val="00C6489D"/>
    <w:rsid w:val="00C65757"/>
    <w:rsid w:val="00C66ABF"/>
    <w:rsid w:val="00C67858"/>
    <w:rsid w:val="00C70083"/>
    <w:rsid w:val="00C7203A"/>
    <w:rsid w:val="00C734CF"/>
    <w:rsid w:val="00C75D47"/>
    <w:rsid w:val="00C7669A"/>
    <w:rsid w:val="00C770EF"/>
    <w:rsid w:val="00C7781E"/>
    <w:rsid w:val="00C850F5"/>
    <w:rsid w:val="00C86378"/>
    <w:rsid w:val="00C868C6"/>
    <w:rsid w:val="00C87065"/>
    <w:rsid w:val="00C87A63"/>
    <w:rsid w:val="00C90710"/>
    <w:rsid w:val="00C90C57"/>
    <w:rsid w:val="00C9207E"/>
    <w:rsid w:val="00C929A3"/>
    <w:rsid w:val="00C93236"/>
    <w:rsid w:val="00C93DC3"/>
    <w:rsid w:val="00C97A1D"/>
    <w:rsid w:val="00C97A86"/>
    <w:rsid w:val="00C97B2E"/>
    <w:rsid w:val="00CA132D"/>
    <w:rsid w:val="00CA1364"/>
    <w:rsid w:val="00CA196D"/>
    <w:rsid w:val="00CA1E25"/>
    <w:rsid w:val="00CA2AD8"/>
    <w:rsid w:val="00CA36AC"/>
    <w:rsid w:val="00CA3A25"/>
    <w:rsid w:val="00CA54CE"/>
    <w:rsid w:val="00CB0B8A"/>
    <w:rsid w:val="00CB1101"/>
    <w:rsid w:val="00CB1F22"/>
    <w:rsid w:val="00CB303F"/>
    <w:rsid w:val="00CB3C30"/>
    <w:rsid w:val="00CB4005"/>
    <w:rsid w:val="00CB43A2"/>
    <w:rsid w:val="00CB62AC"/>
    <w:rsid w:val="00CB74BC"/>
    <w:rsid w:val="00CC0574"/>
    <w:rsid w:val="00CC266C"/>
    <w:rsid w:val="00CC29B7"/>
    <w:rsid w:val="00CC2AF0"/>
    <w:rsid w:val="00CC65EF"/>
    <w:rsid w:val="00CC6CF9"/>
    <w:rsid w:val="00CC6FAC"/>
    <w:rsid w:val="00CD042E"/>
    <w:rsid w:val="00CD22CD"/>
    <w:rsid w:val="00CD576B"/>
    <w:rsid w:val="00CD60DD"/>
    <w:rsid w:val="00CD6E9C"/>
    <w:rsid w:val="00CD7E81"/>
    <w:rsid w:val="00CE01B5"/>
    <w:rsid w:val="00CE322F"/>
    <w:rsid w:val="00CE499F"/>
    <w:rsid w:val="00CE531C"/>
    <w:rsid w:val="00CE6B9E"/>
    <w:rsid w:val="00CF54B4"/>
    <w:rsid w:val="00CF6D52"/>
    <w:rsid w:val="00CF78FD"/>
    <w:rsid w:val="00CF7D80"/>
    <w:rsid w:val="00D01306"/>
    <w:rsid w:val="00D05391"/>
    <w:rsid w:val="00D054CF"/>
    <w:rsid w:val="00D05D6E"/>
    <w:rsid w:val="00D11BD1"/>
    <w:rsid w:val="00D13157"/>
    <w:rsid w:val="00D1358B"/>
    <w:rsid w:val="00D13F9D"/>
    <w:rsid w:val="00D14778"/>
    <w:rsid w:val="00D15331"/>
    <w:rsid w:val="00D15555"/>
    <w:rsid w:val="00D15A67"/>
    <w:rsid w:val="00D15FC2"/>
    <w:rsid w:val="00D162A8"/>
    <w:rsid w:val="00D205A0"/>
    <w:rsid w:val="00D239C6"/>
    <w:rsid w:val="00D26A5E"/>
    <w:rsid w:val="00D3035F"/>
    <w:rsid w:val="00D30BC9"/>
    <w:rsid w:val="00D3197B"/>
    <w:rsid w:val="00D37506"/>
    <w:rsid w:val="00D37DCB"/>
    <w:rsid w:val="00D42157"/>
    <w:rsid w:val="00D50A3D"/>
    <w:rsid w:val="00D51015"/>
    <w:rsid w:val="00D51EEB"/>
    <w:rsid w:val="00D63AE1"/>
    <w:rsid w:val="00D6402E"/>
    <w:rsid w:val="00D646EB"/>
    <w:rsid w:val="00D64F36"/>
    <w:rsid w:val="00D66FEA"/>
    <w:rsid w:val="00D670A8"/>
    <w:rsid w:val="00D71DAA"/>
    <w:rsid w:val="00D72B2B"/>
    <w:rsid w:val="00D73281"/>
    <w:rsid w:val="00D742E4"/>
    <w:rsid w:val="00D74327"/>
    <w:rsid w:val="00D746BD"/>
    <w:rsid w:val="00D74FFE"/>
    <w:rsid w:val="00D762B1"/>
    <w:rsid w:val="00D765A0"/>
    <w:rsid w:val="00D76A32"/>
    <w:rsid w:val="00D82046"/>
    <w:rsid w:val="00D84902"/>
    <w:rsid w:val="00D85BFD"/>
    <w:rsid w:val="00D85ED4"/>
    <w:rsid w:val="00D865CD"/>
    <w:rsid w:val="00D8676D"/>
    <w:rsid w:val="00D8748A"/>
    <w:rsid w:val="00D87878"/>
    <w:rsid w:val="00D87D43"/>
    <w:rsid w:val="00D91453"/>
    <w:rsid w:val="00D9244F"/>
    <w:rsid w:val="00D92501"/>
    <w:rsid w:val="00D941E1"/>
    <w:rsid w:val="00D952B6"/>
    <w:rsid w:val="00D9719E"/>
    <w:rsid w:val="00D973A0"/>
    <w:rsid w:val="00DA1F54"/>
    <w:rsid w:val="00DA2040"/>
    <w:rsid w:val="00DA366A"/>
    <w:rsid w:val="00DA6A55"/>
    <w:rsid w:val="00DB10D3"/>
    <w:rsid w:val="00DB246E"/>
    <w:rsid w:val="00DB294D"/>
    <w:rsid w:val="00DB3E97"/>
    <w:rsid w:val="00DB4DBE"/>
    <w:rsid w:val="00DB5D67"/>
    <w:rsid w:val="00DC0AF2"/>
    <w:rsid w:val="00DC156C"/>
    <w:rsid w:val="00DC16A3"/>
    <w:rsid w:val="00DC2948"/>
    <w:rsid w:val="00DC674F"/>
    <w:rsid w:val="00DC6C69"/>
    <w:rsid w:val="00DC70FE"/>
    <w:rsid w:val="00DC7381"/>
    <w:rsid w:val="00DD12A3"/>
    <w:rsid w:val="00DD42BB"/>
    <w:rsid w:val="00DD475D"/>
    <w:rsid w:val="00DD498E"/>
    <w:rsid w:val="00DD4AE1"/>
    <w:rsid w:val="00DD6CFB"/>
    <w:rsid w:val="00DE082F"/>
    <w:rsid w:val="00DE3697"/>
    <w:rsid w:val="00DE49EB"/>
    <w:rsid w:val="00DE5472"/>
    <w:rsid w:val="00DE5543"/>
    <w:rsid w:val="00DF066B"/>
    <w:rsid w:val="00DF1017"/>
    <w:rsid w:val="00DF4908"/>
    <w:rsid w:val="00E000B4"/>
    <w:rsid w:val="00E00DE2"/>
    <w:rsid w:val="00E02B6D"/>
    <w:rsid w:val="00E030EA"/>
    <w:rsid w:val="00E03A0F"/>
    <w:rsid w:val="00E072C7"/>
    <w:rsid w:val="00E1087F"/>
    <w:rsid w:val="00E1200D"/>
    <w:rsid w:val="00E14EE4"/>
    <w:rsid w:val="00E15041"/>
    <w:rsid w:val="00E16243"/>
    <w:rsid w:val="00E205F5"/>
    <w:rsid w:val="00E222D9"/>
    <w:rsid w:val="00E223E4"/>
    <w:rsid w:val="00E224F9"/>
    <w:rsid w:val="00E25688"/>
    <w:rsid w:val="00E25A22"/>
    <w:rsid w:val="00E25E1C"/>
    <w:rsid w:val="00E26263"/>
    <w:rsid w:val="00E26E41"/>
    <w:rsid w:val="00E2759F"/>
    <w:rsid w:val="00E2794A"/>
    <w:rsid w:val="00E27ADA"/>
    <w:rsid w:val="00E30DFE"/>
    <w:rsid w:val="00E3147B"/>
    <w:rsid w:val="00E33D9F"/>
    <w:rsid w:val="00E3402E"/>
    <w:rsid w:val="00E36BDB"/>
    <w:rsid w:val="00E43D0D"/>
    <w:rsid w:val="00E44917"/>
    <w:rsid w:val="00E45543"/>
    <w:rsid w:val="00E46B3C"/>
    <w:rsid w:val="00E4734A"/>
    <w:rsid w:val="00E5294C"/>
    <w:rsid w:val="00E55703"/>
    <w:rsid w:val="00E56384"/>
    <w:rsid w:val="00E564F4"/>
    <w:rsid w:val="00E57B74"/>
    <w:rsid w:val="00E60127"/>
    <w:rsid w:val="00E6041E"/>
    <w:rsid w:val="00E60B72"/>
    <w:rsid w:val="00E61844"/>
    <w:rsid w:val="00E61D11"/>
    <w:rsid w:val="00E62AD4"/>
    <w:rsid w:val="00E63B9F"/>
    <w:rsid w:val="00E64611"/>
    <w:rsid w:val="00E6664E"/>
    <w:rsid w:val="00E673BA"/>
    <w:rsid w:val="00E7049E"/>
    <w:rsid w:val="00E720BD"/>
    <w:rsid w:val="00E72206"/>
    <w:rsid w:val="00E72782"/>
    <w:rsid w:val="00E7337C"/>
    <w:rsid w:val="00E73601"/>
    <w:rsid w:val="00E74690"/>
    <w:rsid w:val="00E74A3D"/>
    <w:rsid w:val="00E751FF"/>
    <w:rsid w:val="00E760F9"/>
    <w:rsid w:val="00E76905"/>
    <w:rsid w:val="00E804F8"/>
    <w:rsid w:val="00E80A2C"/>
    <w:rsid w:val="00E816A7"/>
    <w:rsid w:val="00E81907"/>
    <w:rsid w:val="00E81ADF"/>
    <w:rsid w:val="00E822E2"/>
    <w:rsid w:val="00E826B2"/>
    <w:rsid w:val="00E82E2B"/>
    <w:rsid w:val="00E83410"/>
    <w:rsid w:val="00E835A7"/>
    <w:rsid w:val="00E83E46"/>
    <w:rsid w:val="00E855BF"/>
    <w:rsid w:val="00E87DCE"/>
    <w:rsid w:val="00E900DE"/>
    <w:rsid w:val="00E9190F"/>
    <w:rsid w:val="00E95060"/>
    <w:rsid w:val="00E950B5"/>
    <w:rsid w:val="00E960FB"/>
    <w:rsid w:val="00EA0EBF"/>
    <w:rsid w:val="00EA244F"/>
    <w:rsid w:val="00EA2C2D"/>
    <w:rsid w:val="00EA4176"/>
    <w:rsid w:val="00EA44B0"/>
    <w:rsid w:val="00EA59D3"/>
    <w:rsid w:val="00EA5CA6"/>
    <w:rsid w:val="00EA7D12"/>
    <w:rsid w:val="00EB0318"/>
    <w:rsid w:val="00EB0393"/>
    <w:rsid w:val="00EB042C"/>
    <w:rsid w:val="00EB1DF7"/>
    <w:rsid w:val="00EB475A"/>
    <w:rsid w:val="00EB5CAC"/>
    <w:rsid w:val="00EB6F3D"/>
    <w:rsid w:val="00EB767E"/>
    <w:rsid w:val="00EC3FA2"/>
    <w:rsid w:val="00EC4E3C"/>
    <w:rsid w:val="00EC5369"/>
    <w:rsid w:val="00EC53F2"/>
    <w:rsid w:val="00EC67E0"/>
    <w:rsid w:val="00EC7719"/>
    <w:rsid w:val="00EC7763"/>
    <w:rsid w:val="00EC780A"/>
    <w:rsid w:val="00ED1E04"/>
    <w:rsid w:val="00ED456C"/>
    <w:rsid w:val="00ED4D2B"/>
    <w:rsid w:val="00ED5DE3"/>
    <w:rsid w:val="00EE304C"/>
    <w:rsid w:val="00EE55A8"/>
    <w:rsid w:val="00EE689D"/>
    <w:rsid w:val="00EF0F22"/>
    <w:rsid w:val="00EF1B9D"/>
    <w:rsid w:val="00EF5A36"/>
    <w:rsid w:val="00F0019F"/>
    <w:rsid w:val="00F0021B"/>
    <w:rsid w:val="00F01428"/>
    <w:rsid w:val="00F0315D"/>
    <w:rsid w:val="00F04764"/>
    <w:rsid w:val="00F04965"/>
    <w:rsid w:val="00F07397"/>
    <w:rsid w:val="00F1097B"/>
    <w:rsid w:val="00F11E41"/>
    <w:rsid w:val="00F1207F"/>
    <w:rsid w:val="00F13EAA"/>
    <w:rsid w:val="00F14AA0"/>
    <w:rsid w:val="00F15138"/>
    <w:rsid w:val="00F16B2E"/>
    <w:rsid w:val="00F17308"/>
    <w:rsid w:val="00F20957"/>
    <w:rsid w:val="00F20BA8"/>
    <w:rsid w:val="00F21501"/>
    <w:rsid w:val="00F23C2F"/>
    <w:rsid w:val="00F258BB"/>
    <w:rsid w:val="00F26ACB"/>
    <w:rsid w:val="00F274C3"/>
    <w:rsid w:val="00F3015A"/>
    <w:rsid w:val="00F31F54"/>
    <w:rsid w:val="00F332B2"/>
    <w:rsid w:val="00F34C3B"/>
    <w:rsid w:val="00F35223"/>
    <w:rsid w:val="00F35954"/>
    <w:rsid w:val="00F365B7"/>
    <w:rsid w:val="00F42F06"/>
    <w:rsid w:val="00F45415"/>
    <w:rsid w:val="00F45944"/>
    <w:rsid w:val="00F46611"/>
    <w:rsid w:val="00F46A0D"/>
    <w:rsid w:val="00F47D3B"/>
    <w:rsid w:val="00F50BE6"/>
    <w:rsid w:val="00F51AB3"/>
    <w:rsid w:val="00F52661"/>
    <w:rsid w:val="00F53C42"/>
    <w:rsid w:val="00F54173"/>
    <w:rsid w:val="00F541D9"/>
    <w:rsid w:val="00F543EE"/>
    <w:rsid w:val="00F54B4A"/>
    <w:rsid w:val="00F61794"/>
    <w:rsid w:val="00F62475"/>
    <w:rsid w:val="00F62C2B"/>
    <w:rsid w:val="00F66BD7"/>
    <w:rsid w:val="00F66FE4"/>
    <w:rsid w:val="00F6723C"/>
    <w:rsid w:val="00F6783A"/>
    <w:rsid w:val="00F67892"/>
    <w:rsid w:val="00F7062B"/>
    <w:rsid w:val="00F72B4C"/>
    <w:rsid w:val="00F738F5"/>
    <w:rsid w:val="00F73A83"/>
    <w:rsid w:val="00F75C1B"/>
    <w:rsid w:val="00F7797A"/>
    <w:rsid w:val="00F80718"/>
    <w:rsid w:val="00F82FC0"/>
    <w:rsid w:val="00F84299"/>
    <w:rsid w:val="00F84698"/>
    <w:rsid w:val="00F84CA3"/>
    <w:rsid w:val="00F852B9"/>
    <w:rsid w:val="00F86728"/>
    <w:rsid w:val="00F86A82"/>
    <w:rsid w:val="00F86FD6"/>
    <w:rsid w:val="00F87005"/>
    <w:rsid w:val="00F87F0B"/>
    <w:rsid w:val="00F9025E"/>
    <w:rsid w:val="00F920DF"/>
    <w:rsid w:val="00F929DF"/>
    <w:rsid w:val="00F93872"/>
    <w:rsid w:val="00F94B30"/>
    <w:rsid w:val="00F95C09"/>
    <w:rsid w:val="00F9689D"/>
    <w:rsid w:val="00F97253"/>
    <w:rsid w:val="00F978B7"/>
    <w:rsid w:val="00FA00ED"/>
    <w:rsid w:val="00FA27A7"/>
    <w:rsid w:val="00FA3365"/>
    <w:rsid w:val="00FA36DB"/>
    <w:rsid w:val="00FA42FF"/>
    <w:rsid w:val="00FA4497"/>
    <w:rsid w:val="00FA4B78"/>
    <w:rsid w:val="00FA50D1"/>
    <w:rsid w:val="00FA5E06"/>
    <w:rsid w:val="00FA61BA"/>
    <w:rsid w:val="00FA64BC"/>
    <w:rsid w:val="00FA7148"/>
    <w:rsid w:val="00FB0E7E"/>
    <w:rsid w:val="00FB26D8"/>
    <w:rsid w:val="00FB2A77"/>
    <w:rsid w:val="00FB2F09"/>
    <w:rsid w:val="00FB4295"/>
    <w:rsid w:val="00FB6560"/>
    <w:rsid w:val="00FB661F"/>
    <w:rsid w:val="00FB69AC"/>
    <w:rsid w:val="00FC020F"/>
    <w:rsid w:val="00FC1EC3"/>
    <w:rsid w:val="00FC2094"/>
    <w:rsid w:val="00FC2972"/>
    <w:rsid w:val="00FC345F"/>
    <w:rsid w:val="00FC4985"/>
    <w:rsid w:val="00FC49E7"/>
    <w:rsid w:val="00FC5133"/>
    <w:rsid w:val="00FC5ED4"/>
    <w:rsid w:val="00FC6ED1"/>
    <w:rsid w:val="00FD068F"/>
    <w:rsid w:val="00FD161A"/>
    <w:rsid w:val="00FD2073"/>
    <w:rsid w:val="00FD2968"/>
    <w:rsid w:val="00FD35A1"/>
    <w:rsid w:val="00FD3D63"/>
    <w:rsid w:val="00FE09EE"/>
    <w:rsid w:val="00FE5A00"/>
    <w:rsid w:val="00FE61ED"/>
    <w:rsid w:val="00FE6DED"/>
    <w:rsid w:val="00FF2EDB"/>
    <w:rsid w:val="017553AE"/>
    <w:rsid w:val="02CE0DDE"/>
    <w:rsid w:val="079EA224"/>
    <w:rsid w:val="085F362F"/>
    <w:rsid w:val="0917D105"/>
    <w:rsid w:val="095BD494"/>
    <w:rsid w:val="09CDC905"/>
    <w:rsid w:val="0D3DCFEB"/>
    <w:rsid w:val="0D694A8F"/>
    <w:rsid w:val="14D2CAE0"/>
    <w:rsid w:val="14FA7B78"/>
    <w:rsid w:val="173F98A5"/>
    <w:rsid w:val="198754EE"/>
    <w:rsid w:val="19EBB767"/>
    <w:rsid w:val="1C0603E8"/>
    <w:rsid w:val="1CD7E8B1"/>
    <w:rsid w:val="1F65927E"/>
    <w:rsid w:val="1F929000"/>
    <w:rsid w:val="1F990AF1"/>
    <w:rsid w:val="21FBE6B4"/>
    <w:rsid w:val="2242D395"/>
    <w:rsid w:val="22E56191"/>
    <w:rsid w:val="258DAA64"/>
    <w:rsid w:val="26BBAED6"/>
    <w:rsid w:val="26CD1652"/>
    <w:rsid w:val="27E2015C"/>
    <w:rsid w:val="2A00CF2F"/>
    <w:rsid w:val="2A2DCCB1"/>
    <w:rsid w:val="2A66977C"/>
    <w:rsid w:val="2AAB8E6B"/>
    <w:rsid w:val="2AF0B82B"/>
    <w:rsid w:val="2B8347D2"/>
    <w:rsid w:val="2BD838E4"/>
    <w:rsid w:val="2C81B4FA"/>
    <w:rsid w:val="2CFED38D"/>
    <w:rsid w:val="2E37D0E3"/>
    <w:rsid w:val="2EE189B2"/>
    <w:rsid w:val="2F341022"/>
    <w:rsid w:val="308FE5F2"/>
    <w:rsid w:val="31460473"/>
    <w:rsid w:val="3207900A"/>
    <w:rsid w:val="3221BD63"/>
    <w:rsid w:val="32C234FC"/>
    <w:rsid w:val="384C917F"/>
    <w:rsid w:val="3A806367"/>
    <w:rsid w:val="3AB0A538"/>
    <w:rsid w:val="3B9B9436"/>
    <w:rsid w:val="3C29E1CF"/>
    <w:rsid w:val="3FC5962A"/>
    <w:rsid w:val="4108A976"/>
    <w:rsid w:val="417F2174"/>
    <w:rsid w:val="42B7A885"/>
    <w:rsid w:val="43785170"/>
    <w:rsid w:val="4478FBA0"/>
    <w:rsid w:val="4594E99C"/>
    <w:rsid w:val="466D4A86"/>
    <w:rsid w:val="46CD62DD"/>
    <w:rsid w:val="47028D8B"/>
    <w:rsid w:val="4886FBF7"/>
    <w:rsid w:val="48AFB102"/>
    <w:rsid w:val="4958BA40"/>
    <w:rsid w:val="4B0B9217"/>
    <w:rsid w:val="4CF8E200"/>
    <w:rsid w:val="4F67C772"/>
    <w:rsid w:val="52339FB9"/>
    <w:rsid w:val="527896A8"/>
    <w:rsid w:val="5753934B"/>
    <w:rsid w:val="58559C7A"/>
    <w:rsid w:val="58DBD616"/>
    <w:rsid w:val="58EE63F1"/>
    <w:rsid w:val="596C25AB"/>
    <w:rsid w:val="5A91B050"/>
    <w:rsid w:val="5AE195BF"/>
    <w:rsid w:val="5B9EA786"/>
    <w:rsid w:val="5BA3F11C"/>
    <w:rsid w:val="5CB6E2FD"/>
    <w:rsid w:val="5DC17EAD"/>
    <w:rsid w:val="613DD54D"/>
    <w:rsid w:val="623F72E9"/>
    <w:rsid w:val="6258D446"/>
    <w:rsid w:val="646DD4F3"/>
    <w:rsid w:val="65BD5D38"/>
    <w:rsid w:val="68E6FFA3"/>
    <w:rsid w:val="6992E08F"/>
    <w:rsid w:val="69EBB9E3"/>
    <w:rsid w:val="6E862D6A"/>
    <w:rsid w:val="6F32E924"/>
    <w:rsid w:val="7134C159"/>
    <w:rsid w:val="72ABCFA3"/>
    <w:rsid w:val="7456D5D2"/>
    <w:rsid w:val="77479337"/>
    <w:rsid w:val="79216A1B"/>
    <w:rsid w:val="7A6B1B4A"/>
    <w:rsid w:val="7AFB40FF"/>
    <w:rsid w:val="7BA1296C"/>
    <w:rsid w:val="7DCD9F38"/>
    <w:rsid w:val="7E8015A7"/>
    <w:rsid w:val="7EF0BD8D"/>
    <w:rsid w:val="7F7CA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7ABC1C"/>
  <w15:docId w15:val="{D056A8D7-22FE-417B-B53D-013E087E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en-AU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3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iPriority="1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unhideWhenUsed="1"/>
    <w:lsdException w:name="List Bullet 4" w:semiHidden="1" w:unhideWhenUsed="1"/>
    <w:lsdException w:name="List Bullet 5" w:semiHidden="1"/>
    <w:lsdException w:name="List Number 2" w:semiHidden="1" w:uiPriority="11" w:unhideWhenUsed="1"/>
    <w:lsdException w:name="List Number 3" w:semiHidden="1" w:unhideWhenUsed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9D4701"/>
    <w:pPr>
      <w:spacing w:before="12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5"/>
    <w:qFormat/>
    <w:rsid w:val="001367F2"/>
    <w:pPr>
      <w:numPr>
        <w:numId w:val="8"/>
      </w:numPr>
      <w:tabs>
        <w:tab w:val="left" w:pos="1134"/>
      </w:tabs>
      <w:spacing w:before="480" w:after="240"/>
      <w:ind w:left="1134" w:hanging="1134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6"/>
    <w:qFormat/>
    <w:rsid w:val="00745570"/>
    <w:pPr>
      <w:numPr>
        <w:ilvl w:val="1"/>
      </w:numPr>
      <w:spacing w:before="360"/>
      <w:ind w:left="1134" w:hanging="1134"/>
      <w:outlineLvl w:val="1"/>
    </w:pPr>
    <w:rPr>
      <w:bCs w:val="0"/>
      <w:color w:val="auto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6"/>
    <w:qFormat/>
    <w:rsid w:val="00745570"/>
    <w:pPr>
      <w:numPr>
        <w:ilvl w:val="2"/>
      </w:numPr>
      <w:spacing w:before="240"/>
      <w:ind w:left="1134" w:hanging="1134"/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6"/>
    <w:qFormat/>
    <w:rsid w:val="00745570"/>
    <w:pPr>
      <w:numPr>
        <w:ilvl w:val="3"/>
      </w:numPr>
      <w:ind w:left="1134" w:hanging="1134"/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944F2D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272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44F2D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4F2D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4F2D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4F2D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7"/>
    <w:rsid w:val="00F94B30"/>
    <w:pPr>
      <w:spacing w:before="60" w:after="0"/>
    </w:pPr>
    <w:rPr>
      <w:b/>
    </w:rPr>
  </w:style>
  <w:style w:type="character" w:customStyle="1" w:styleId="HeaderChar">
    <w:name w:val="Header Char"/>
    <w:basedOn w:val="DefaultParagraphFont"/>
    <w:link w:val="Header"/>
    <w:uiPriority w:val="27"/>
    <w:rsid w:val="00F94B30"/>
    <w:rPr>
      <w:b/>
      <w:sz w:val="19"/>
    </w:rPr>
  </w:style>
  <w:style w:type="paragraph" w:styleId="Footer">
    <w:name w:val="footer"/>
    <w:basedOn w:val="Normal"/>
    <w:link w:val="FooterChar"/>
    <w:uiPriority w:val="26"/>
    <w:rsid w:val="00B96702"/>
    <w:pPr>
      <w:spacing w:before="6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6"/>
    <w:rsid w:val="009D4701"/>
    <w:rPr>
      <w:sz w:val="16"/>
    </w:rPr>
  </w:style>
  <w:style w:type="table" w:styleId="TableGrid">
    <w:name w:val="Table Grid"/>
    <w:basedOn w:val="TableNormal"/>
    <w:uiPriority w:val="59"/>
    <w:rsid w:val="009C020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7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1367F2"/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TOCHeading">
    <w:name w:val="TOC Heading"/>
    <w:basedOn w:val="Documenttitle"/>
    <w:next w:val="Normal"/>
    <w:uiPriority w:val="2"/>
    <w:qFormat/>
    <w:rsid w:val="00EB042C"/>
    <w:pPr>
      <w:ind w:left="0"/>
    </w:pPr>
  </w:style>
  <w:style w:type="paragraph" w:styleId="TOC1">
    <w:name w:val="toc 1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spacing w:before="360" w:after="240"/>
      <w:ind w:left="851" w:hanging="851"/>
    </w:pPr>
    <w:rPr>
      <w:b/>
      <w:noProof/>
      <w:sz w:val="28"/>
    </w:rPr>
  </w:style>
  <w:style w:type="character" w:styleId="Hyperlink">
    <w:name w:val="Hyperlink"/>
    <w:basedOn w:val="DefaultParagraphFont"/>
    <w:uiPriority w:val="99"/>
    <w:rsid w:val="00FC5ED4"/>
    <w:rPr>
      <w:rFonts w:ascii="Arial" w:hAnsi="Arial"/>
      <w:color w:val="64666B" w:themeColor="accent3"/>
      <w:sz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745570"/>
    <w:rPr>
      <w:rFonts w:eastAsiaTheme="majorEastAsia" w:cstheme="majorBidi"/>
      <w:b/>
      <w:sz w:val="36"/>
      <w:szCs w:val="26"/>
    </w:rPr>
  </w:style>
  <w:style w:type="paragraph" w:customStyle="1" w:styleId="Heading1introtext">
    <w:name w:val="Heading 1 intro text"/>
    <w:basedOn w:val="Heading2"/>
    <w:next w:val="Normal"/>
    <w:uiPriority w:val="5"/>
    <w:qFormat/>
    <w:rsid w:val="00697513"/>
    <w:pPr>
      <w:numPr>
        <w:ilvl w:val="0"/>
        <w:numId w:val="0"/>
      </w:numPr>
    </w:pPr>
    <w:rPr>
      <w:b w:val="0"/>
      <w:color w:val="4A4F55"/>
      <w:sz w:val="40"/>
    </w:rPr>
  </w:style>
  <w:style w:type="character" w:customStyle="1" w:styleId="Heading3Char">
    <w:name w:val="Heading 3 Char"/>
    <w:basedOn w:val="DefaultParagraphFont"/>
    <w:link w:val="Heading3"/>
    <w:uiPriority w:val="6"/>
    <w:rsid w:val="00745570"/>
    <w:rPr>
      <w:rFonts w:eastAsiaTheme="majorEastAsia" w:cstheme="majorBidi"/>
      <w:b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rsid w:val="00745570"/>
    <w:rPr>
      <w:rFonts w:eastAsiaTheme="majorEastAsia" w:cstheme="majorBidi"/>
      <w:b/>
      <w:iCs/>
      <w:sz w:val="28"/>
      <w:szCs w:val="26"/>
    </w:rPr>
  </w:style>
  <w:style w:type="paragraph" w:styleId="TOC2">
    <w:name w:val="toc 2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ind w:left="851" w:hanging="851"/>
    </w:pPr>
    <w:rPr>
      <w:noProof/>
    </w:rPr>
  </w:style>
  <w:style w:type="paragraph" w:styleId="TOC3">
    <w:name w:val="toc 3"/>
    <w:basedOn w:val="Normal"/>
    <w:next w:val="Normal"/>
    <w:autoRedefine/>
    <w:uiPriority w:val="3"/>
    <w:semiHidden/>
    <w:qFormat/>
    <w:rsid w:val="003C5DB3"/>
  </w:style>
  <w:style w:type="paragraph" w:customStyle="1" w:styleId="Text">
    <w:name w:val="Text"/>
    <w:basedOn w:val="Normal"/>
    <w:semiHidden/>
    <w:qFormat/>
    <w:rsid w:val="004F5DBE"/>
  </w:style>
  <w:style w:type="paragraph" w:customStyle="1" w:styleId="Appendices">
    <w:name w:val="Appendices"/>
    <w:basedOn w:val="Normal"/>
    <w:next w:val="Normal"/>
    <w:uiPriority w:val="24"/>
    <w:qFormat/>
    <w:rsid w:val="001239BE"/>
    <w:pPr>
      <w:pageBreakBefore/>
      <w:spacing w:before="240" w:after="240"/>
    </w:pPr>
    <w:rPr>
      <w:rFonts w:eastAsia="Arial" w:cs="Times New Roman"/>
      <w:b/>
      <w:sz w:val="40"/>
    </w:rPr>
  </w:style>
  <w:style w:type="paragraph" w:styleId="FootnoteText">
    <w:name w:val="footnote text"/>
    <w:basedOn w:val="Normal"/>
    <w:link w:val="FootnoteTextChar"/>
    <w:autoRedefine/>
    <w:uiPriority w:val="23"/>
    <w:semiHidden/>
    <w:qFormat/>
    <w:rsid w:val="00FD2073"/>
    <w:pPr>
      <w:spacing w:before="40" w:after="4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3"/>
    <w:semiHidden/>
    <w:rsid w:val="00646BF1"/>
    <w:rPr>
      <w:sz w:val="1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585DCD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7FFE"/>
    <w:rPr>
      <w:sz w:val="20"/>
      <w:szCs w:val="20"/>
    </w:rPr>
  </w:style>
  <w:style w:type="paragraph" w:styleId="ListNumber">
    <w:name w:val="List Number"/>
    <w:basedOn w:val="ListParagraph"/>
    <w:uiPriority w:val="10"/>
    <w:rsid w:val="00FA3365"/>
    <w:pPr>
      <w:numPr>
        <w:numId w:val="10"/>
      </w:numPr>
      <w:tabs>
        <w:tab w:val="left" w:pos="357"/>
      </w:tabs>
      <w:spacing w:before="60" w:after="60"/>
    </w:pPr>
  </w:style>
  <w:style w:type="paragraph" w:styleId="ListBullet">
    <w:name w:val="List Bullet"/>
    <w:basedOn w:val="Normal"/>
    <w:uiPriority w:val="9"/>
    <w:rsid w:val="00942B4D"/>
    <w:pPr>
      <w:numPr>
        <w:numId w:val="1"/>
      </w:numPr>
      <w:tabs>
        <w:tab w:val="clear" w:pos="360"/>
        <w:tab w:val="left" w:pos="357"/>
      </w:tabs>
      <w:spacing w:before="60" w:after="60"/>
      <w:ind w:left="357" w:hanging="357"/>
    </w:pPr>
  </w:style>
  <w:style w:type="paragraph" w:styleId="ListBullet2">
    <w:name w:val="List Bullet 2"/>
    <w:basedOn w:val="Normal"/>
    <w:uiPriority w:val="10"/>
    <w:rsid w:val="008B18A8"/>
    <w:pPr>
      <w:numPr>
        <w:numId w:val="2"/>
      </w:numPr>
      <w:tabs>
        <w:tab w:val="left" w:pos="714"/>
      </w:tabs>
      <w:spacing w:before="60" w:after="60"/>
    </w:pPr>
  </w:style>
  <w:style w:type="paragraph" w:styleId="ListNumber2">
    <w:name w:val="List Number 2"/>
    <w:basedOn w:val="Normal"/>
    <w:uiPriority w:val="11"/>
    <w:semiHidden/>
    <w:rsid w:val="00646BF1"/>
    <w:pPr>
      <w:numPr>
        <w:numId w:val="3"/>
      </w:numPr>
    </w:pPr>
  </w:style>
  <w:style w:type="paragraph" w:styleId="ListNumber3">
    <w:name w:val="List Number 3"/>
    <w:basedOn w:val="Normal"/>
    <w:uiPriority w:val="99"/>
    <w:semiHidden/>
    <w:rsid w:val="00B80FFD"/>
    <w:pPr>
      <w:ind w:left="794"/>
    </w:pPr>
  </w:style>
  <w:style w:type="paragraph" w:styleId="TOC4">
    <w:name w:val="toc 4"/>
    <w:basedOn w:val="Normal"/>
    <w:next w:val="Normal"/>
    <w:autoRedefine/>
    <w:uiPriority w:val="3"/>
    <w:semiHidden/>
    <w:qFormat/>
    <w:rsid w:val="00B91A2F"/>
  </w:style>
  <w:style w:type="paragraph" w:customStyle="1" w:styleId="TableListBullet2">
    <w:name w:val="Table List Bullet 2"/>
    <w:basedOn w:val="Normal"/>
    <w:uiPriority w:val="20"/>
    <w:qFormat/>
    <w:rsid w:val="008B18A8"/>
    <w:pPr>
      <w:numPr>
        <w:numId w:val="4"/>
      </w:numPr>
      <w:tabs>
        <w:tab w:val="left" w:pos="714"/>
      </w:tabs>
      <w:spacing w:before="60" w:after="60"/>
    </w:pPr>
  </w:style>
  <w:style w:type="paragraph" w:styleId="Caption">
    <w:name w:val="caption"/>
    <w:basedOn w:val="Normal"/>
    <w:next w:val="Normal"/>
    <w:uiPriority w:val="12"/>
    <w:qFormat/>
    <w:rsid w:val="00745570"/>
    <w:pPr>
      <w:tabs>
        <w:tab w:val="left" w:pos="1418"/>
      </w:tabs>
      <w:spacing w:before="60" w:after="60"/>
      <w:ind w:left="1418" w:hanging="1418"/>
    </w:pPr>
    <w:rPr>
      <w:b/>
      <w:bCs/>
    </w:rPr>
  </w:style>
  <w:style w:type="paragraph" w:styleId="BodyText">
    <w:name w:val="Body Text"/>
    <w:basedOn w:val="Text"/>
    <w:link w:val="BodyTextChar"/>
    <w:uiPriority w:val="99"/>
    <w:semiHidden/>
    <w:rsid w:val="0052791E"/>
  </w:style>
  <w:style w:type="character" w:customStyle="1" w:styleId="BodyTextChar">
    <w:name w:val="Body Text Char"/>
    <w:basedOn w:val="DefaultParagraphFont"/>
    <w:link w:val="BodyText"/>
    <w:uiPriority w:val="99"/>
    <w:semiHidden/>
    <w:rsid w:val="0052791E"/>
  </w:style>
  <w:style w:type="paragraph" w:styleId="TableofFigures">
    <w:name w:val="table of figures"/>
    <w:basedOn w:val="Normal"/>
    <w:next w:val="Normal"/>
    <w:uiPriority w:val="99"/>
    <w:rsid w:val="00745570"/>
    <w:pPr>
      <w:tabs>
        <w:tab w:val="left" w:pos="1418"/>
        <w:tab w:val="right" w:leader="dot" w:pos="10206"/>
      </w:tabs>
      <w:ind w:left="1418" w:hanging="1418"/>
    </w:pPr>
  </w:style>
  <w:style w:type="paragraph" w:customStyle="1" w:styleId="AppendixText">
    <w:name w:val="Appendix Text"/>
    <w:basedOn w:val="Caption"/>
    <w:next w:val="Normal"/>
    <w:uiPriority w:val="24"/>
    <w:semiHidden/>
    <w:qFormat/>
    <w:rsid w:val="00725490"/>
    <w:pPr>
      <w:pageBreakBefore/>
      <w:tabs>
        <w:tab w:val="left" w:pos="2155"/>
      </w:tabs>
      <w:spacing w:before="360" w:after="240"/>
      <w:ind w:left="2155" w:hanging="2155"/>
    </w:pPr>
    <w:rPr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A7"/>
    <w:rPr>
      <w:rFonts w:asciiTheme="majorHAnsi" w:eastAsiaTheme="majorEastAsia" w:hAnsiTheme="majorHAnsi" w:cstheme="majorBidi"/>
      <w:color w:val="24272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A7"/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9">
    <w:name w:val="toc 9"/>
    <w:basedOn w:val="Normal"/>
    <w:next w:val="Normal"/>
    <w:uiPriority w:val="3"/>
    <w:semiHidden/>
    <w:qFormat/>
    <w:rsid w:val="004043C2"/>
    <w:pPr>
      <w:tabs>
        <w:tab w:val="left" w:pos="1134"/>
        <w:tab w:val="right" w:leader="dot" w:pos="4808"/>
      </w:tabs>
      <w:ind w:left="1134" w:hanging="1134"/>
    </w:pPr>
  </w:style>
  <w:style w:type="paragraph" w:customStyle="1" w:styleId="TableTextHeading">
    <w:name w:val="Table Text Heading"/>
    <w:basedOn w:val="Normal"/>
    <w:uiPriority w:val="13"/>
    <w:qFormat/>
    <w:rsid w:val="00E223E4"/>
    <w:pPr>
      <w:spacing w:before="60" w:after="60"/>
      <w:jc w:val="center"/>
    </w:pPr>
    <w:rPr>
      <w:b/>
    </w:rPr>
  </w:style>
  <w:style w:type="paragraph" w:customStyle="1" w:styleId="TableText">
    <w:name w:val="Table Text"/>
    <w:basedOn w:val="Normal"/>
    <w:uiPriority w:val="14"/>
    <w:qFormat/>
    <w:rsid w:val="00B81B0A"/>
    <w:pPr>
      <w:spacing w:before="60" w:after="60"/>
    </w:pPr>
  </w:style>
  <w:style w:type="paragraph" w:customStyle="1" w:styleId="TableTextCentre">
    <w:name w:val="Table Text Centre"/>
    <w:basedOn w:val="Normal"/>
    <w:uiPriority w:val="15"/>
    <w:qFormat/>
    <w:rsid w:val="00942B4D"/>
    <w:pPr>
      <w:spacing w:before="60" w:after="60"/>
      <w:jc w:val="center"/>
    </w:pPr>
  </w:style>
  <w:style w:type="paragraph" w:customStyle="1" w:styleId="TableTextRight">
    <w:name w:val="Table Text Right"/>
    <w:basedOn w:val="Normal"/>
    <w:uiPriority w:val="16"/>
    <w:qFormat/>
    <w:rsid w:val="00942B4D"/>
    <w:pPr>
      <w:spacing w:before="60" w:after="60"/>
      <w:jc w:val="right"/>
    </w:pPr>
  </w:style>
  <w:style w:type="paragraph" w:customStyle="1" w:styleId="TableListBullet">
    <w:name w:val="Table List Bullet"/>
    <w:basedOn w:val="Normal"/>
    <w:uiPriority w:val="19"/>
    <w:qFormat/>
    <w:rsid w:val="006102B1"/>
    <w:pPr>
      <w:numPr>
        <w:numId w:val="5"/>
      </w:numPr>
      <w:tabs>
        <w:tab w:val="left" w:pos="357"/>
      </w:tabs>
      <w:spacing w:before="60" w:after="60"/>
      <w:ind w:left="357" w:hanging="357"/>
    </w:pPr>
  </w:style>
  <w:style w:type="paragraph" w:customStyle="1" w:styleId="TableListNumber">
    <w:name w:val="Table List Number"/>
    <w:basedOn w:val="Normal"/>
    <w:uiPriority w:val="20"/>
    <w:qFormat/>
    <w:rsid w:val="00FA3365"/>
    <w:pPr>
      <w:numPr>
        <w:numId w:val="6"/>
      </w:numPr>
      <w:tabs>
        <w:tab w:val="left" w:pos="357"/>
      </w:tabs>
      <w:spacing w:before="60" w:after="60"/>
    </w:pPr>
  </w:style>
  <w:style w:type="paragraph" w:customStyle="1" w:styleId="Source">
    <w:name w:val="Source"/>
    <w:basedOn w:val="Normal"/>
    <w:uiPriority w:val="23"/>
    <w:qFormat/>
    <w:rsid w:val="00942B4D"/>
    <w:pPr>
      <w:spacing w:before="60" w:after="60"/>
    </w:pPr>
    <w:rPr>
      <w:i/>
      <w:sz w:val="16"/>
    </w:rPr>
  </w:style>
  <w:style w:type="character" w:styleId="EndnoteReference">
    <w:name w:val="endnote reference"/>
    <w:basedOn w:val="DefaultParagraphFont"/>
    <w:uiPriority w:val="99"/>
    <w:semiHidden/>
    <w:rsid w:val="001F514F"/>
    <w:rPr>
      <w:vertAlign w:val="superscript"/>
    </w:rPr>
  </w:style>
  <w:style w:type="paragraph" w:customStyle="1" w:styleId="SourceIndent">
    <w:name w:val="Source Indent"/>
    <w:basedOn w:val="Normal"/>
    <w:semiHidden/>
    <w:qFormat/>
    <w:rsid w:val="007537DF"/>
    <w:pPr>
      <w:numPr>
        <w:numId w:val="7"/>
      </w:numPr>
      <w:tabs>
        <w:tab w:val="left" w:pos="284"/>
      </w:tabs>
      <w:jc w:val="both"/>
    </w:pPr>
    <w:rPr>
      <w:sz w:val="12"/>
    </w:rPr>
  </w:style>
  <w:style w:type="character" w:styleId="FootnoteReference">
    <w:name w:val="footnote reference"/>
    <w:basedOn w:val="DefaultParagraphFont"/>
    <w:uiPriority w:val="23"/>
    <w:semiHidden/>
    <w:rsid w:val="0057785B"/>
    <w:rPr>
      <w:color w:val="auto"/>
      <w:bdr w:val="none" w:sz="0" w:space="0" w:color="auto"/>
      <w:vertAlign w:val="superscript"/>
    </w:rPr>
  </w:style>
  <w:style w:type="paragraph" w:styleId="Date">
    <w:name w:val="Date"/>
    <w:basedOn w:val="Documenttitle"/>
    <w:next w:val="Normal"/>
    <w:link w:val="DateChar"/>
    <w:uiPriority w:val="1"/>
    <w:qFormat/>
    <w:rsid w:val="00E76905"/>
    <w:rPr>
      <w:sz w:val="34"/>
    </w:rPr>
  </w:style>
  <w:style w:type="character" w:customStyle="1" w:styleId="DateChar">
    <w:name w:val="Date Char"/>
    <w:basedOn w:val="DefaultParagraphFont"/>
    <w:link w:val="Date"/>
    <w:uiPriority w:val="1"/>
    <w:rsid w:val="00E76905"/>
    <w:rPr>
      <w:b/>
      <w:color w:val="DBDADC"/>
      <w:sz w:val="34"/>
    </w:rPr>
  </w:style>
  <w:style w:type="paragraph" w:customStyle="1" w:styleId="Documenttitlesubheading">
    <w:name w:val="Document title subheading"/>
    <w:basedOn w:val="Normal"/>
    <w:next w:val="Normal"/>
    <w:qFormat/>
    <w:rsid w:val="00EB042C"/>
    <w:pPr>
      <w:ind w:left="1134"/>
    </w:pPr>
    <w:rPr>
      <w:b/>
      <w:sz w:val="34"/>
    </w:rPr>
  </w:style>
  <w:style w:type="character" w:styleId="PlaceholderText">
    <w:name w:val="Placeholder Text"/>
    <w:basedOn w:val="DefaultParagraphFont"/>
    <w:uiPriority w:val="99"/>
    <w:semiHidden/>
    <w:rsid w:val="00CA2AD8"/>
    <w:rPr>
      <w:color w:val="808080"/>
    </w:rPr>
  </w:style>
  <w:style w:type="paragraph" w:customStyle="1" w:styleId="ListBullet2Indent">
    <w:name w:val="List Bullet 2 Indent"/>
    <w:basedOn w:val="ListBullet2"/>
    <w:uiPriority w:val="10"/>
    <w:qFormat/>
    <w:rsid w:val="000E4108"/>
    <w:pPr>
      <w:numPr>
        <w:numId w:val="0"/>
      </w:numPr>
      <w:tabs>
        <w:tab w:val="clear" w:pos="714"/>
      </w:tabs>
      <w:ind w:left="714"/>
    </w:pPr>
  </w:style>
  <w:style w:type="paragraph" w:customStyle="1" w:styleId="Documenttitle">
    <w:name w:val="Document title"/>
    <w:basedOn w:val="Normal"/>
    <w:next w:val="Normal"/>
    <w:qFormat/>
    <w:rsid w:val="00EB042C"/>
    <w:pPr>
      <w:ind w:left="1134"/>
    </w:pPr>
    <w:rPr>
      <w:b/>
      <w:sz w:val="60"/>
    </w:rPr>
  </w:style>
  <w:style w:type="paragraph" w:customStyle="1" w:styleId="TableTextItalics">
    <w:name w:val="Table Text Italics"/>
    <w:basedOn w:val="TableText"/>
    <w:uiPriority w:val="18"/>
    <w:rsid w:val="00942B4D"/>
    <w:rPr>
      <w:i/>
    </w:rPr>
  </w:style>
  <w:style w:type="paragraph" w:customStyle="1" w:styleId="ListBulletIndent">
    <w:name w:val="List Bullet Indent"/>
    <w:basedOn w:val="ListBullet"/>
    <w:uiPriority w:val="9"/>
    <w:qFormat/>
    <w:rsid w:val="000E4108"/>
    <w:pPr>
      <w:numPr>
        <w:numId w:val="0"/>
      </w:numPr>
      <w:tabs>
        <w:tab w:val="left" w:pos="357"/>
      </w:tabs>
      <w:ind w:left="357"/>
    </w:pPr>
  </w:style>
  <w:style w:type="paragraph" w:customStyle="1" w:styleId="Note">
    <w:name w:val="Note"/>
    <w:basedOn w:val="Normal"/>
    <w:next w:val="Normal"/>
    <w:uiPriority w:val="22"/>
    <w:qFormat/>
    <w:rsid w:val="00942B4D"/>
    <w:pPr>
      <w:spacing w:before="60" w:after="60"/>
      <w:jc w:val="both"/>
    </w:pPr>
    <w:rPr>
      <w:sz w:val="16"/>
      <w:szCs w:val="22"/>
    </w:rPr>
  </w:style>
  <w:style w:type="paragraph" w:customStyle="1" w:styleId="NoteIndent">
    <w:name w:val="Note Indent"/>
    <w:basedOn w:val="Normal"/>
    <w:uiPriority w:val="22"/>
    <w:qFormat/>
    <w:rsid w:val="005E2E37"/>
    <w:pPr>
      <w:numPr>
        <w:numId w:val="9"/>
      </w:numPr>
      <w:tabs>
        <w:tab w:val="left" w:pos="357"/>
      </w:tabs>
      <w:spacing w:before="60" w:after="60"/>
    </w:pPr>
    <w:rPr>
      <w:sz w:val="16"/>
    </w:rPr>
  </w:style>
  <w:style w:type="paragraph" w:customStyle="1" w:styleId="TableListBulletIndent">
    <w:name w:val="Table List Bullet Indent"/>
    <w:basedOn w:val="Normal"/>
    <w:uiPriority w:val="19"/>
    <w:qFormat/>
    <w:rsid w:val="006102B1"/>
    <w:pPr>
      <w:spacing w:before="60" w:after="60"/>
      <w:ind w:left="357"/>
    </w:pPr>
  </w:style>
  <w:style w:type="paragraph" w:customStyle="1" w:styleId="TableListBullet2Indent">
    <w:name w:val="Table List Bullet 2 Indent"/>
    <w:basedOn w:val="TableListBullet2"/>
    <w:uiPriority w:val="20"/>
    <w:qFormat/>
    <w:rsid w:val="00B60358"/>
    <w:pPr>
      <w:numPr>
        <w:numId w:val="0"/>
      </w:numPr>
      <w:ind w:left="714"/>
    </w:pPr>
  </w:style>
  <w:style w:type="paragraph" w:customStyle="1" w:styleId="TableListNumber2">
    <w:name w:val="Table List Number 2"/>
    <w:basedOn w:val="ListNumber2"/>
    <w:uiPriority w:val="21"/>
    <w:semiHidden/>
    <w:qFormat/>
    <w:rsid w:val="007A6989"/>
  </w:style>
  <w:style w:type="character" w:styleId="CommentReference">
    <w:name w:val="annotation reference"/>
    <w:basedOn w:val="DefaultParagraphFont"/>
    <w:uiPriority w:val="99"/>
    <w:semiHidden/>
    <w:rsid w:val="00D849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490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02"/>
    <w:rPr>
      <w:sz w:val="20"/>
      <w:szCs w:val="20"/>
    </w:rPr>
  </w:style>
  <w:style w:type="paragraph" w:customStyle="1" w:styleId="Listalpha">
    <w:name w:val="List alpha"/>
    <w:basedOn w:val="ListParagraph"/>
    <w:uiPriority w:val="11"/>
    <w:qFormat/>
    <w:rsid w:val="00FA3365"/>
    <w:pPr>
      <w:numPr>
        <w:numId w:val="11"/>
      </w:numPr>
      <w:tabs>
        <w:tab w:val="left" w:pos="714"/>
      </w:tabs>
      <w:spacing w:before="60" w:after="60"/>
    </w:pPr>
  </w:style>
  <w:style w:type="paragraph" w:customStyle="1" w:styleId="Tablelistalpha">
    <w:name w:val="Table list alpha"/>
    <w:basedOn w:val="Normal"/>
    <w:uiPriority w:val="21"/>
    <w:qFormat/>
    <w:rsid w:val="00FA3365"/>
    <w:pPr>
      <w:numPr>
        <w:numId w:val="12"/>
      </w:numPr>
      <w:tabs>
        <w:tab w:val="left" w:pos="714"/>
      </w:tabs>
      <w:spacing w:before="60" w:after="60"/>
    </w:pPr>
  </w:style>
  <w:style w:type="paragraph" w:customStyle="1" w:styleId="Tabletextindent">
    <w:name w:val="Table text indent"/>
    <w:basedOn w:val="Normal"/>
    <w:uiPriority w:val="14"/>
    <w:qFormat/>
    <w:rsid w:val="00942B4D"/>
    <w:pPr>
      <w:spacing w:before="60" w:after="60"/>
      <w:ind w:left="357"/>
    </w:pPr>
  </w:style>
  <w:style w:type="paragraph" w:styleId="ListParagraph">
    <w:name w:val="List Paragraph"/>
    <w:basedOn w:val="Normal"/>
    <w:uiPriority w:val="34"/>
    <w:semiHidden/>
    <w:qFormat/>
    <w:rsid w:val="002B2173"/>
  </w:style>
  <w:style w:type="paragraph" w:styleId="ListBullet3">
    <w:name w:val="List Bullet 3"/>
    <w:basedOn w:val="Normal"/>
    <w:uiPriority w:val="99"/>
    <w:semiHidden/>
    <w:rsid w:val="00942B4D"/>
    <w:pPr>
      <w:numPr>
        <w:numId w:val="18"/>
      </w:numPr>
      <w:spacing w:before="60" w:after="60"/>
      <w:ind w:left="714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4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1F4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rsid w:val="00302968"/>
    <w:rPr>
      <w:color w:val="64666B" w:themeColor="followedHyperlink"/>
      <w:u w:val="single"/>
    </w:rPr>
  </w:style>
  <w:style w:type="paragraph" w:customStyle="1" w:styleId="Breakouttext">
    <w:name w:val="Breakout text"/>
    <w:basedOn w:val="Normal"/>
    <w:uiPriority w:val="7"/>
    <w:qFormat/>
    <w:rsid w:val="00FD068F"/>
    <w:rPr>
      <w:szCs w:val="19"/>
    </w:rPr>
  </w:style>
  <w:style w:type="paragraph" w:customStyle="1" w:styleId="Breakoutboxtitle">
    <w:name w:val="Breakout box title"/>
    <w:basedOn w:val="Caption"/>
    <w:uiPriority w:val="7"/>
    <w:qFormat/>
    <w:rsid w:val="009E1698"/>
    <w:pPr>
      <w:tabs>
        <w:tab w:val="clear" w:pos="1418"/>
      </w:tabs>
      <w:ind w:left="0" w:firstLine="0"/>
    </w:pPr>
    <w:rPr>
      <w:sz w:val="32"/>
    </w:rPr>
  </w:style>
  <w:style w:type="paragraph" w:customStyle="1" w:styleId="TableTextbold">
    <w:name w:val="Table Text bold"/>
    <w:basedOn w:val="Normal"/>
    <w:uiPriority w:val="17"/>
    <w:qFormat/>
    <w:rsid w:val="00CB4005"/>
    <w:pPr>
      <w:spacing w:before="60" w:after="60"/>
    </w:pPr>
    <w:rPr>
      <w:b/>
    </w:rPr>
  </w:style>
  <w:style w:type="paragraph" w:customStyle="1" w:styleId="AppendixHeading2">
    <w:name w:val="Appendix Heading 2"/>
    <w:basedOn w:val="Normal"/>
    <w:uiPriority w:val="25"/>
    <w:qFormat/>
    <w:rsid w:val="00745570"/>
    <w:pPr>
      <w:tabs>
        <w:tab w:val="left" w:pos="2552"/>
      </w:tabs>
      <w:spacing w:before="360" w:after="240"/>
      <w:ind w:left="2552" w:hanging="2552"/>
      <w:outlineLvl w:val="1"/>
    </w:pPr>
    <w:rPr>
      <w:rFonts w:eastAsia="Times New Roman" w:cs="Times New Roman"/>
      <w:b/>
      <w:sz w:val="36"/>
      <w:szCs w:val="32"/>
    </w:rPr>
  </w:style>
  <w:style w:type="paragraph" w:customStyle="1" w:styleId="AppendixHeading3">
    <w:name w:val="Appendix Heading 3"/>
    <w:basedOn w:val="Normal"/>
    <w:uiPriority w:val="25"/>
    <w:qFormat/>
    <w:rsid w:val="00745570"/>
    <w:pPr>
      <w:tabs>
        <w:tab w:val="left" w:pos="1134"/>
      </w:tabs>
      <w:spacing w:before="240" w:after="240"/>
      <w:outlineLvl w:val="2"/>
    </w:pPr>
    <w:rPr>
      <w:rFonts w:eastAsia="Times New Roman" w:cs="Times New Roman"/>
      <w:b/>
      <w:bCs/>
      <w:sz w:val="32"/>
      <w:szCs w:val="24"/>
    </w:rPr>
  </w:style>
  <w:style w:type="paragraph" w:customStyle="1" w:styleId="AppendixHeading4">
    <w:name w:val="Appendix Heading 4"/>
    <w:basedOn w:val="Normal"/>
    <w:uiPriority w:val="25"/>
    <w:qFormat/>
    <w:rsid w:val="00745570"/>
    <w:pPr>
      <w:spacing w:before="240" w:after="240"/>
      <w:outlineLvl w:val="3"/>
    </w:pPr>
    <w:rPr>
      <w:rFonts w:eastAsia="Times New Roman" w:cs="Times New Roman"/>
      <w:b/>
      <w:sz w:val="28"/>
      <w:szCs w:val="20"/>
    </w:rPr>
  </w:style>
  <w:style w:type="character" w:customStyle="1" w:styleId="ui-provider">
    <w:name w:val="ui-provider"/>
    <w:basedOn w:val="DefaultParagraphFont"/>
    <w:rsid w:val="004A59AE"/>
  </w:style>
  <w:style w:type="paragraph" w:styleId="NormalWeb">
    <w:name w:val="Normal (Web)"/>
    <w:basedOn w:val="Normal"/>
    <w:uiPriority w:val="99"/>
    <w:semiHidden/>
    <w:unhideWhenUsed/>
    <w:rsid w:val="00E85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40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C51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niis.qld.gov.au/niisq-direct" TargetMode="External"/><Relationship Id="rId17" Type="http://schemas.openxmlformats.org/officeDocument/2006/relationships/image" Target="media/image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mailto:help@niis.qld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7" Type="http://schemas.openxmlformats.org/officeDocument/2006/relationships/image" Target="media/image11.png"/><Relationship Id="rId30" Type="http://schemas.openxmlformats.org/officeDocument/2006/relationships/hyperlink" Target="https://www.qld.gov.au/qdifaq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yElenitsas\appdata\roaming\Microsoft\Templates\NIISQ\NIISQ.dotx" TargetMode="External"/></Relationships>
</file>

<file path=word/theme/theme1.xml><?xml version="1.0" encoding="utf-8"?>
<a:theme xmlns:a="http://schemas.openxmlformats.org/drawingml/2006/main" name="Office Theme">
  <a:themeElements>
    <a:clrScheme name="QT - Grey Mono">
      <a:dk1>
        <a:sysClr val="windowText" lastClr="000000"/>
      </a:dk1>
      <a:lt1>
        <a:sysClr val="window" lastClr="FFFFFF"/>
      </a:lt1>
      <a:dk2>
        <a:srgbClr val="4A4F55"/>
      </a:dk2>
      <a:lt2>
        <a:srgbClr val="929092"/>
      </a:lt2>
      <a:accent1>
        <a:srgbClr val="4A4F55"/>
      </a:accent1>
      <a:accent2>
        <a:srgbClr val="9A9D9D"/>
      </a:accent2>
      <a:accent3>
        <a:srgbClr val="64666B"/>
      </a:accent3>
      <a:accent4>
        <a:srgbClr val="C6C6C8"/>
      </a:accent4>
      <a:accent5>
        <a:srgbClr val="7D7F82"/>
      </a:accent5>
      <a:accent6>
        <a:srgbClr val="E3E3E3"/>
      </a:accent6>
      <a:hlink>
        <a:srgbClr val="64666B"/>
      </a:hlink>
      <a:folHlink>
        <a:srgbClr val="64666B"/>
      </a:folHlink>
    </a:clrScheme>
    <a:fontScheme name="QT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2015-10-12T00:00:00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7c05b-0364-427a-85dd-9bb2ccb6cb6a" xsi:nil="true"/>
    <lcf76f155ced4ddcb4097134ff3c332f xmlns="b1eb3c0a-b850-458c-a2e4-f2b495425934">
      <Terms xmlns="http://schemas.microsoft.com/office/infopath/2007/PartnerControls"/>
    </lcf76f155ced4ddcb4097134ff3c332f>
    <Date xmlns="b1eb3c0a-b850-458c-a2e4-f2b495425934">2025-03-16T22:44:54+00:00</Date>
    <Image xmlns="b1eb3c0a-b850-458c-a2e4-f2b49542593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922AEFEA75645B888AA9163C98024" ma:contentTypeVersion="27" ma:contentTypeDescription="Create a new document." ma:contentTypeScope="" ma:versionID="8375c4734d3e451edb5248d7d5582f36">
  <xsd:schema xmlns:xsd="http://www.w3.org/2001/XMLSchema" xmlns:xs="http://www.w3.org/2001/XMLSchema" xmlns:p="http://schemas.microsoft.com/office/2006/metadata/properties" xmlns:ns2="29bd7ddd-1c17-4c79-b38e-9f311b915736" xmlns:ns3="b1eb3c0a-b850-458c-a2e4-f2b495425934" xmlns:ns4="1227c05b-0364-427a-85dd-9bb2ccb6cb6a" targetNamespace="http://schemas.microsoft.com/office/2006/metadata/properties" ma:root="true" ma:fieldsID="780079f2b62ab8f546e9b28cd519d82e" ns2:_="" ns3:_="" ns4:_="">
    <xsd:import namespace="29bd7ddd-1c17-4c79-b38e-9f311b915736"/>
    <xsd:import namespace="b1eb3c0a-b850-458c-a2e4-f2b495425934"/>
    <xsd:import namespace="1227c05b-0364-427a-85dd-9bb2ccb6cb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Image" minOccurs="0"/>
                <xsd:element ref="ns3:MediaServiceLocation" minOccurs="0"/>
                <xsd:element ref="ns3: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d7ddd-1c17-4c79-b38e-9f311b91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3c0a-b850-458c-a2e4-f2b495425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age" ma:index="16" nillable="true" ma:displayName="Image" ma:internalName="Image" ma:readOnly="fals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Date" ma:index="18" nillable="true" ma:displayName="Date" ma:default="[today]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51988-f0f9-4a80-9ac9-8ee46ebfb0c2}" ma:internalName="TaxCatchAll" ma:showField="CatchAllData" ma:web="29bd7ddd-1c17-4c79-b38e-9f311b915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172A53-7F8C-4D0B-82D5-86C725E0AF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6D5574-BF09-425F-A136-C3C33F30EB0B}">
  <ds:schemaRefs>
    <ds:schemaRef ds:uri="b1eb3c0a-b850-458c-a2e4-f2b495425934"/>
    <ds:schemaRef ds:uri="http://purl.org/dc/terms/"/>
    <ds:schemaRef ds:uri="29bd7ddd-1c17-4c79-b38e-9f311b915736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227c05b-0364-427a-85dd-9bb2ccb6cb6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2234E9-32BB-4513-8B49-A446F8F7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d7ddd-1c17-4c79-b38e-9f311b915736"/>
    <ds:schemaRef ds:uri="b1eb3c0a-b850-458c-a2e4-f2b495425934"/>
    <ds:schemaRef ds:uri="1227c05b-0364-427a-85dd-9bb2ccb6c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6337E8-C89E-41E5-A847-6404E0BB4D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NIISQ.dotx</Template>
  <TotalTime>1</TotalTime>
  <Pages>5</Pages>
  <Words>529</Words>
  <Characters>3271</Characters>
  <Application>Microsoft Office Word</Application>
  <DocSecurity>0</DocSecurity>
  <Lines>50</Lines>
  <Paragraphs>10</Paragraphs>
  <ScaleCrop>false</ScaleCrop>
  <Manager/>
  <Company/>
  <LinksUpToDate>false</LinksUpToDate>
  <CharactersWithSpaces>3790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Katey Elenitsas</dc:creator>
  <cp:keywords/>
  <dc:description/>
  <cp:lastModifiedBy>Katey Elenitsas</cp:lastModifiedBy>
  <cp:revision>2</cp:revision>
  <cp:lastPrinted>2015-02-10T17:19:00Z</cp:lastPrinted>
  <dcterms:created xsi:type="dcterms:W3CDTF">2025-04-30T03:24:00Z</dcterms:created>
  <dcterms:modified xsi:type="dcterms:W3CDTF">2025-04-30T03:24:00Z</dcterms:modified>
  <cp:category/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0x0101005DE922AEFEA75645B888AA9163C98024</vt:lpwstr>
  </property>
  <property fmtid="{D5CDD505-2E9C-101B-9397-08002B2CF9AE}" pid="3" name="MediaServiceImageTags">
    <vt:lpwstr/>
  </property>
  <property fmtid="{D5CDD505-2E9C-101B-9397-08002B2CF9AE}" pid="4" name="MSIP_Label_dd4e0f3b-0fa6-48ea-8afb-693f1c2cb0b6_Enabled">
    <vt:lpwstr>true</vt:lpwstr>
  </property>
  <property fmtid="{D5CDD505-2E9C-101B-9397-08002B2CF9AE}" pid="5" name="MSIP_Label_dd4e0f3b-0fa6-48ea-8afb-693f1c2cb0b6_SetDate">
    <vt:lpwstr>2023-02-16T07:01:38Z</vt:lpwstr>
  </property>
  <property fmtid="{D5CDD505-2E9C-101B-9397-08002B2CF9AE}" pid="6" name="MSIP_Label_dd4e0f3b-0fa6-48ea-8afb-693f1c2cb0b6_Method">
    <vt:lpwstr>Privileged</vt:lpwstr>
  </property>
  <property fmtid="{D5CDD505-2E9C-101B-9397-08002B2CF9AE}" pid="7" name="MSIP_Label_dd4e0f3b-0fa6-48ea-8afb-693f1c2cb0b6_Name">
    <vt:lpwstr>OFFICIAL</vt:lpwstr>
  </property>
  <property fmtid="{D5CDD505-2E9C-101B-9397-08002B2CF9AE}" pid="8" name="MSIP_Label_dd4e0f3b-0fa6-48ea-8afb-693f1c2cb0b6_SiteId">
    <vt:lpwstr>0246330d-b35c-4cde-854b-32db3910692b</vt:lpwstr>
  </property>
  <property fmtid="{D5CDD505-2E9C-101B-9397-08002B2CF9AE}" pid="9" name="MSIP_Label_dd4e0f3b-0fa6-48ea-8afb-693f1c2cb0b6_ActionId">
    <vt:lpwstr>dbed425c-cacd-46bf-b262-a586ea387aa7</vt:lpwstr>
  </property>
  <property fmtid="{D5CDD505-2E9C-101B-9397-08002B2CF9AE}" pid="10" name="MSIP_Label_dd4e0f3b-0fa6-48ea-8afb-693f1c2cb0b6_ContentBits">
    <vt:lpwstr>1</vt:lpwstr>
  </property>
  <property fmtid="{D5CDD505-2E9C-101B-9397-08002B2CF9AE}" pid="11" name="_ExtendedDescription">
    <vt:lpwstr/>
  </property>
  <property fmtid="{D5CDD505-2E9C-101B-9397-08002B2CF9AE}" pid="12" name="MSIP_Label_5b083577-197b-450c-831d-654cf3f56dc2_Enabled">
    <vt:lpwstr>true</vt:lpwstr>
  </property>
  <property fmtid="{D5CDD505-2E9C-101B-9397-08002B2CF9AE}" pid="13" name="MSIP_Label_5b083577-197b-450c-831d-654cf3f56dc2_SetDate">
    <vt:lpwstr>2023-09-21T00:08:33Z</vt:lpwstr>
  </property>
  <property fmtid="{D5CDD505-2E9C-101B-9397-08002B2CF9AE}" pid="14" name="MSIP_Label_5b083577-197b-450c-831d-654cf3f56dc2_Method">
    <vt:lpwstr>Standard</vt:lpwstr>
  </property>
  <property fmtid="{D5CDD505-2E9C-101B-9397-08002B2CF9AE}" pid="15" name="MSIP_Label_5b083577-197b-450c-831d-654cf3f56dc2_Name">
    <vt:lpwstr>OFFICIAL</vt:lpwstr>
  </property>
  <property fmtid="{D5CDD505-2E9C-101B-9397-08002B2CF9AE}" pid="16" name="MSIP_Label_5b083577-197b-450c-831d-654cf3f56dc2_SiteId">
    <vt:lpwstr>823bfb03-da26-4cbf-a7d6-f02dbfdf182e</vt:lpwstr>
  </property>
  <property fmtid="{D5CDD505-2E9C-101B-9397-08002B2CF9AE}" pid="17" name="MSIP_Label_5b083577-197b-450c-831d-654cf3f56dc2_ActionId">
    <vt:lpwstr>6a4298a2-2b4e-43f9-9669-87f5fc377aa2</vt:lpwstr>
  </property>
  <property fmtid="{D5CDD505-2E9C-101B-9397-08002B2CF9AE}" pid="18" name="MSIP_Label_5b083577-197b-450c-831d-654cf3f56dc2_ContentBits">
    <vt:lpwstr>0</vt:lpwstr>
  </property>
</Properties>
</file>