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E263" w14:textId="58699844" w:rsidR="00050E91" w:rsidRDefault="0026758F" w:rsidP="00C0468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BD97B66" w14:textId="1A2DC1D3" w:rsidR="00050E91" w:rsidRDefault="00050E91" w:rsidP="00C0468C">
      <w:pPr>
        <w:rPr>
          <w:sz w:val="32"/>
          <w:szCs w:val="32"/>
        </w:rPr>
      </w:pPr>
    </w:p>
    <w:p w14:paraId="26AD5137" w14:textId="7AE7B32F" w:rsidR="00050E91" w:rsidRDefault="00050E91" w:rsidP="00C0468C">
      <w:pPr>
        <w:rPr>
          <w:sz w:val="32"/>
          <w:szCs w:val="32"/>
        </w:rPr>
      </w:pPr>
    </w:p>
    <w:p w14:paraId="71FCF3B7" w14:textId="337834EB" w:rsidR="006525A1" w:rsidRDefault="00A04679" w:rsidP="00C0468C">
      <w:pPr>
        <w:rPr>
          <w:sz w:val="24"/>
          <w:szCs w:val="24"/>
        </w:rPr>
      </w:pPr>
      <w:r>
        <w:br/>
      </w:r>
      <w:r w:rsidR="004606D0" w:rsidRPr="049B1D5F">
        <w:rPr>
          <w:b/>
          <w:bCs/>
          <w:sz w:val="32"/>
          <w:szCs w:val="32"/>
        </w:rPr>
        <w:t xml:space="preserve">Getting started: How to </w:t>
      </w:r>
      <w:r w:rsidR="08FA3CFE" w:rsidRPr="049B1D5F">
        <w:rPr>
          <w:b/>
          <w:bCs/>
          <w:sz w:val="32"/>
          <w:szCs w:val="32"/>
        </w:rPr>
        <w:t>use the</w:t>
      </w:r>
      <w:r w:rsidR="004606D0" w:rsidRPr="049B1D5F">
        <w:rPr>
          <w:b/>
          <w:bCs/>
          <w:sz w:val="32"/>
          <w:szCs w:val="32"/>
        </w:rPr>
        <w:t xml:space="preserve"> reimbursement</w:t>
      </w:r>
      <w:r w:rsidR="3604FA6A" w:rsidRPr="049B1D5F">
        <w:rPr>
          <w:b/>
          <w:bCs/>
          <w:sz w:val="32"/>
          <w:szCs w:val="32"/>
        </w:rPr>
        <w:t>s section</w:t>
      </w:r>
      <w:r>
        <w:br/>
      </w:r>
      <w:r>
        <w:br/>
      </w:r>
      <w:r w:rsidR="00DC7EEF" w:rsidRPr="049B1D5F">
        <w:rPr>
          <w:sz w:val="24"/>
          <w:szCs w:val="24"/>
        </w:rPr>
        <w:t xml:space="preserve">Welcome! This guide will help you submit a reimbursement on NIISQ Direct. It’s easy to follow, and you can go at your own pace. If you need help, a support person or trusted friend can follow along with you.  </w:t>
      </w:r>
    </w:p>
    <w:p w14:paraId="772E16A9" w14:textId="1FA53225" w:rsidR="00275DD5" w:rsidRDefault="00275DD5" w:rsidP="00C0468C">
      <w:pPr>
        <w:rPr>
          <w:sz w:val="24"/>
          <w:szCs w:val="24"/>
        </w:rPr>
      </w:pPr>
    </w:p>
    <w:p w14:paraId="3A231648" w14:textId="77777777" w:rsidR="00275DD5" w:rsidRDefault="00275DD5" w:rsidP="00C0468C">
      <w:pPr>
        <w:rPr>
          <w:sz w:val="24"/>
          <w:szCs w:val="24"/>
        </w:rPr>
      </w:pPr>
      <w:r w:rsidRPr="00275DD5">
        <w:rPr>
          <w:b/>
          <w:bCs/>
          <w:sz w:val="24"/>
          <w:szCs w:val="24"/>
        </w:rPr>
        <w:t>What you’ll need:</w:t>
      </w:r>
      <w:r w:rsidRPr="00275DD5">
        <w:rPr>
          <w:sz w:val="24"/>
          <w:szCs w:val="24"/>
        </w:rPr>
        <w:br/>
      </w:r>
      <w:r w:rsidRPr="00275DD5">
        <w:rPr>
          <w:sz w:val="24"/>
          <w:szCs w:val="24"/>
        </w:rPr>
        <w:br/>
        <w:t>Before you begin, make sure you have the following ready:</w:t>
      </w:r>
    </w:p>
    <w:p w14:paraId="7BFE4167" w14:textId="0828C807" w:rsidR="00033D83" w:rsidRDefault="00275DD5" w:rsidP="00FC574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275DD5">
        <w:rPr>
          <w:sz w:val="24"/>
          <w:szCs w:val="24"/>
        </w:rPr>
        <w:t>A device connected to the internet (like a phone, tablet, or computer)</w:t>
      </w:r>
    </w:p>
    <w:p w14:paraId="2D3D75B1" w14:textId="1294C590" w:rsidR="00742108" w:rsidRDefault="00742108" w:rsidP="00FC574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742108">
        <w:rPr>
          <w:sz w:val="24"/>
          <w:szCs w:val="24"/>
        </w:rPr>
        <w:t xml:space="preserve">Your smart device with the </w:t>
      </w:r>
      <w:r>
        <w:rPr>
          <w:sz w:val="24"/>
          <w:szCs w:val="24"/>
        </w:rPr>
        <w:t>Di</w:t>
      </w:r>
      <w:r w:rsidRPr="00742108">
        <w:rPr>
          <w:sz w:val="24"/>
          <w:szCs w:val="24"/>
        </w:rPr>
        <w:t>gital ID app</w:t>
      </w:r>
    </w:p>
    <w:p w14:paraId="55744FAB" w14:textId="52BA98F7" w:rsidR="005D00E8" w:rsidRDefault="005D00E8" w:rsidP="00FC574C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Your Digital ID email address</w:t>
      </w:r>
      <w:r w:rsidR="00AC325B">
        <w:rPr>
          <w:sz w:val="24"/>
          <w:szCs w:val="24"/>
        </w:rPr>
        <w:br/>
        <w:t xml:space="preserve">*If you are unsure what a Digital ID is, </w:t>
      </w:r>
      <w:r w:rsidR="00DD12A3">
        <w:rPr>
          <w:sz w:val="24"/>
          <w:szCs w:val="24"/>
        </w:rPr>
        <w:t>there is</w:t>
      </w:r>
      <w:r w:rsidR="00AC325B">
        <w:rPr>
          <w:sz w:val="24"/>
          <w:szCs w:val="24"/>
        </w:rPr>
        <w:t xml:space="preserve"> some </w:t>
      </w:r>
      <w:r w:rsidR="00064D0D">
        <w:rPr>
          <w:sz w:val="24"/>
          <w:szCs w:val="24"/>
        </w:rPr>
        <w:t xml:space="preserve">information </w:t>
      </w:r>
      <w:hyperlink w:anchor="DigitalID" w:history="1">
        <w:r w:rsidR="00064D0D" w:rsidRPr="00544D64">
          <w:rPr>
            <w:rStyle w:val="Hyperlink"/>
            <w:sz w:val="24"/>
            <w:szCs w:val="24"/>
          </w:rPr>
          <w:t>at the end of this guide</w:t>
        </w:r>
      </w:hyperlink>
      <w:r w:rsidR="00064D0D">
        <w:rPr>
          <w:sz w:val="24"/>
          <w:szCs w:val="24"/>
        </w:rPr>
        <w:t>.</w:t>
      </w:r>
    </w:p>
    <w:p w14:paraId="3F095F62" w14:textId="76C0239F" w:rsidR="00C87065" w:rsidRDefault="009F0A6A" w:rsidP="009F0A6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75DD5" w:rsidRPr="009F0A6A">
        <w:rPr>
          <w:sz w:val="24"/>
          <w:szCs w:val="24"/>
        </w:rPr>
        <w:t>Tip: If you have someone who helps you with online tasks, you might want to ask them to go through this guide with you.</w:t>
      </w:r>
    </w:p>
    <w:p w14:paraId="5AD7814B" w14:textId="244115E8" w:rsidR="00AC78BE" w:rsidRDefault="00AC78BE" w:rsidP="009F0A6A">
      <w:pPr>
        <w:rPr>
          <w:sz w:val="24"/>
          <w:szCs w:val="24"/>
        </w:rPr>
      </w:pPr>
    </w:p>
    <w:p w14:paraId="5542B3A0" w14:textId="53122469" w:rsidR="0099238A" w:rsidRDefault="009B72FC" w:rsidP="009F0A6A">
      <w:pPr>
        <w:rPr>
          <w:sz w:val="24"/>
          <w:szCs w:val="24"/>
        </w:rPr>
      </w:pPr>
      <w:r w:rsidRPr="00A04679">
        <w:rPr>
          <w:b/>
          <w:bCs/>
          <w:sz w:val="28"/>
          <w:szCs w:val="28"/>
        </w:rPr>
        <w:t xml:space="preserve">Step-by-step: </w:t>
      </w:r>
      <w:r w:rsidR="00B30940" w:rsidRPr="00B30940">
        <w:rPr>
          <w:b/>
          <w:bCs/>
          <w:sz w:val="28"/>
          <w:szCs w:val="28"/>
        </w:rPr>
        <w:t>How to submit a reimbursement</w:t>
      </w:r>
      <w:r w:rsidRPr="009B72FC">
        <w:rPr>
          <w:b/>
          <w:bCs/>
          <w:sz w:val="24"/>
          <w:szCs w:val="24"/>
        </w:rPr>
        <w:br/>
      </w:r>
      <w:r w:rsidRPr="009B72FC">
        <w:rPr>
          <w:sz w:val="24"/>
          <w:szCs w:val="24"/>
        </w:rPr>
        <w:br/>
        <w:t xml:space="preserve">Follow each step below. </w:t>
      </w:r>
      <w:r w:rsidRPr="009B72FC">
        <w:rPr>
          <w:sz w:val="24"/>
          <w:szCs w:val="24"/>
        </w:rPr>
        <w:br/>
      </w:r>
      <w:r w:rsidRPr="009B72FC">
        <w:rPr>
          <w:sz w:val="24"/>
          <w:szCs w:val="24"/>
        </w:rPr>
        <w:br/>
      </w:r>
      <w:r w:rsidRPr="00A04679">
        <w:rPr>
          <w:b/>
          <w:bCs/>
          <w:sz w:val="24"/>
          <w:szCs w:val="24"/>
        </w:rPr>
        <w:t xml:space="preserve">Step 1: Go to the </w:t>
      </w:r>
      <w:r w:rsidR="00937A3D" w:rsidRPr="00A04679">
        <w:rPr>
          <w:b/>
          <w:bCs/>
          <w:sz w:val="24"/>
          <w:szCs w:val="24"/>
        </w:rPr>
        <w:t>w</w:t>
      </w:r>
      <w:r w:rsidRPr="00A04679">
        <w:rPr>
          <w:b/>
          <w:bCs/>
          <w:sz w:val="24"/>
          <w:szCs w:val="24"/>
        </w:rPr>
        <w:t>ebsite</w:t>
      </w:r>
    </w:p>
    <w:p w14:paraId="2117E215" w14:textId="5FA158D6" w:rsidR="0099238A" w:rsidRDefault="009B72FC" w:rsidP="00FC574C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99238A">
        <w:rPr>
          <w:sz w:val="24"/>
          <w:szCs w:val="24"/>
        </w:rPr>
        <w:t>Open your internet browser (like Chrome, Safari, or Edge)</w:t>
      </w:r>
    </w:p>
    <w:p w14:paraId="39A6D599" w14:textId="49601B96" w:rsidR="0099238A" w:rsidRDefault="769E7027" w:rsidP="00FC574C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2877EBF6">
        <w:rPr>
          <w:sz w:val="24"/>
          <w:szCs w:val="24"/>
        </w:rPr>
        <w:t xml:space="preserve">Type in the website address: </w:t>
      </w:r>
      <w:hyperlink r:id="rId12">
        <w:r w:rsidR="79B0713F" w:rsidRPr="2877EBF6">
          <w:rPr>
            <w:rStyle w:val="Hyperlink"/>
            <w:sz w:val="24"/>
            <w:szCs w:val="24"/>
          </w:rPr>
          <w:t>https://niis</w:t>
        </w:r>
        <w:r w:rsidR="5A08B3E0" w:rsidRPr="2877EBF6">
          <w:rPr>
            <w:rStyle w:val="Hyperlink"/>
            <w:sz w:val="24"/>
            <w:szCs w:val="24"/>
          </w:rPr>
          <w:t>.qld.gov.au/niisq-direct</w:t>
        </w:r>
      </w:hyperlink>
      <w:r w:rsidR="5A08B3E0" w:rsidRPr="2877EBF6">
        <w:rPr>
          <w:sz w:val="24"/>
          <w:szCs w:val="24"/>
        </w:rPr>
        <w:t>.</w:t>
      </w:r>
      <w:r w:rsidR="79B0713F" w:rsidRPr="2877EBF6">
        <w:rPr>
          <w:sz w:val="24"/>
          <w:szCs w:val="24"/>
        </w:rPr>
        <w:t xml:space="preserve"> </w:t>
      </w:r>
    </w:p>
    <w:p w14:paraId="5558D500" w14:textId="21A1E402" w:rsidR="009B72FC" w:rsidRDefault="009B72FC" w:rsidP="00FC574C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5DC17EAD">
        <w:rPr>
          <w:sz w:val="24"/>
          <w:szCs w:val="24"/>
        </w:rPr>
        <w:t>Press Enter on your keyboard</w:t>
      </w:r>
      <w:r w:rsidR="00D50A3D" w:rsidRPr="5DC17EAD">
        <w:rPr>
          <w:sz w:val="24"/>
          <w:szCs w:val="24"/>
        </w:rPr>
        <w:t>.</w:t>
      </w:r>
    </w:p>
    <w:p w14:paraId="0D091F1A" w14:textId="658735C3" w:rsidR="00A76550" w:rsidRPr="00A76550" w:rsidRDefault="00A76550" w:rsidP="00A76550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BC36ED5" wp14:editId="1F9C6EB4">
                <wp:simplePos x="0" y="0"/>
                <wp:positionH relativeFrom="margin">
                  <wp:align>center</wp:align>
                </wp:positionH>
                <wp:positionV relativeFrom="paragraph">
                  <wp:posOffset>235198</wp:posOffset>
                </wp:positionV>
                <wp:extent cx="6083935" cy="2926080"/>
                <wp:effectExtent l="0" t="0" r="0" b="7620"/>
                <wp:wrapSquare wrapText="bothSides"/>
                <wp:docPr id="184828209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935" cy="2926080"/>
                          <a:chOff x="0" y="0"/>
                          <a:chExt cx="6479540" cy="3116580"/>
                        </a:xfrm>
                      </wpg:grpSpPr>
                      <pic:pic xmlns:pic="http://schemas.openxmlformats.org/drawingml/2006/picture">
                        <pic:nvPicPr>
                          <pic:cNvPr id="19898990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116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704818" name="Rectangle 1"/>
                        <wps:cNvSpPr/>
                        <wps:spPr>
                          <a:xfrm>
                            <a:off x="999939" y="2303952"/>
                            <a:ext cx="1472859" cy="2139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2A7CC" id="Group 2" o:spid="_x0000_s1026" style="position:absolute;margin-left:0;margin-top:18.5pt;width:479.05pt;height:230.4pt;z-index:251658242;mso-position-horizontal:center;mso-position-horizontal-relative:margin" coordsize="64795,311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hqAAALGPAAWQ&#10;AwACAAAAFAAAAtCQBAACAAAAFAAAAuSSkQACAAAAAzAwAACSkgACAAAAAzAwAADqHAAHAAABDAAA&#10;AcQAAAAAHOo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jU6MDQ6MjQg&#10;MTI6NTk6NDcAMjAyNTowNDoyNCAxMjo1OTo0NwAAAP/hApx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ZURhdGU+MjAyNS0wNC0yNFQxMjo1OTo0NzwveG1wOkNyZWF0ZURhdGU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Dw/&#10;eHBhY2tldCBlbmQ9J3cnPz7/2wBDAAIBAQIBAQICAgICAgICAwUDAwMDAwYEBAMFBwYHBwcGBwcI&#10;CQsJCAgKCAcHCg0KCgsMDAwMBwkODw0MDgsMDAz/2wBDAQICAgMDAwYDAwYMCAcIDAwMDAwMDAwM&#10;DAwMDAwMDAwMDAwMDAwMDAwMDAwMDAwMDAwMDAwMDAwMDAwMDAwMDAz/wAARCAObB3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1PCX/IRk/wCuR/mKy61PCX/IRk/65H+Yrzc4/wB0n6HRhf4s&#10;fU/eyvyH+Nh/4yg+JX/Yy6j/AOlUtfrxX5D/ABsP/GUHxK/7GXUf/SqWvy0+kPK/jF/x82P0f/2W&#10;uLrtPjF/x82P0f8A9lri6/TOH/8AcYfP8z53HfxpfL8kFFFFexc5Q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j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h/8HYf/ACjr8F/9lGsf/TZqlfp5X5h/8HYf/KOvwX/2&#10;Uax/9NmqUAfz31teDP8Aj4m+g/rWLW14M/4+JvoP60AftN/waa/8fP7QH08Of+5Wv2Mr8c/+DTX/&#10;AI+f2gPp4c/9ytfsZ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4795;height: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">
                  <v:imagedata r:id="rId14" o:title=""/>
                </v:shape>
                <v:rect id="Rectangle 1" o:spid="_x0000_s1028" style="position:absolute;left:9999;top:23039;width:14728;height:2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" filled="f" strokecolor="white" strokeweight="3pt"/>
                <w10:wrap type="square" anchorx="margin"/>
              </v:group>
            </w:pict>
          </mc:Fallback>
        </mc:AlternateContent>
      </w:r>
    </w:p>
    <w:p w14:paraId="5CB7420F" w14:textId="29DB84ED" w:rsidR="001F225E" w:rsidRDefault="001F225E" w:rsidP="7808475D">
      <w:pPr>
        <w:ind w:left="1440" w:hanging="720"/>
      </w:pPr>
    </w:p>
    <w:p w14:paraId="469CD9B5" w14:textId="5E2219FE" w:rsidR="00103E1B" w:rsidRPr="00A04679" w:rsidRDefault="005947D2" w:rsidP="00103E1B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lastRenderedPageBreak/>
        <w:t xml:space="preserve">Step 2: </w:t>
      </w:r>
      <w:r w:rsidR="00285965">
        <w:rPr>
          <w:b/>
          <w:bCs/>
          <w:sz w:val="24"/>
          <w:szCs w:val="24"/>
        </w:rPr>
        <w:t>Log in to your NIISQ Direct account</w:t>
      </w:r>
    </w:p>
    <w:p w14:paraId="6180B0C0" w14:textId="5422B169" w:rsidR="00103E1B" w:rsidRDefault="005947D2" w:rsidP="00FC574C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103E1B">
        <w:rPr>
          <w:sz w:val="24"/>
          <w:szCs w:val="24"/>
        </w:rPr>
        <w:t>Look for a button that says “</w:t>
      </w:r>
      <w:r w:rsidR="00D746BD">
        <w:rPr>
          <w:sz w:val="24"/>
          <w:szCs w:val="24"/>
        </w:rPr>
        <w:t>Log in to</w:t>
      </w:r>
      <w:r w:rsidR="0056554C">
        <w:rPr>
          <w:sz w:val="24"/>
          <w:szCs w:val="24"/>
        </w:rPr>
        <w:t xml:space="preserve"> NIISQ Direct”</w:t>
      </w:r>
    </w:p>
    <w:p w14:paraId="5BBCFE7D" w14:textId="0EE7C871" w:rsidR="001F225E" w:rsidRDefault="005947D2" w:rsidP="00FC574C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103E1B">
        <w:rPr>
          <w:sz w:val="24"/>
          <w:szCs w:val="24"/>
        </w:rPr>
        <w:t>Click the button once</w:t>
      </w:r>
      <w:r w:rsidR="0073123B">
        <w:rPr>
          <w:sz w:val="24"/>
          <w:szCs w:val="24"/>
        </w:rPr>
        <w:t>.</w:t>
      </w:r>
    </w:p>
    <w:p w14:paraId="32B77292" w14:textId="3B4F82D8" w:rsidR="00DE082F" w:rsidRDefault="00DE082F" w:rsidP="00DE082F">
      <w:pPr>
        <w:rPr>
          <w:sz w:val="24"/>
          <w:szCs w:val="24"/>
        </w:rPr>
      </w:pPr>
    </w:p>
    <w:p w14:paraId="5C303815" w14:textId="6F1B1EDB" w:rsidR="00561F6B" w:rsidRDefault="00F46DB9" w:rsidP="00DE082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95" behindDoc="0" locked="0" layoutInCell="1" allowOverlap="1" wp14:anchorId="3A7769E4" wp14:editId="5A3A1948">
            <wp:simplePos x="0" y="0"/>
            <wp:positionH relativeFrom="margin">
              <wp:align>center</wp:align>
            </wp:positionH>
            <wp:positionV relativeFrom="paragraph">
              <wp:posOffset>-19</wp:posOffset>
            </wp:positionV>
            <wp:extent cx="6479540" cy="3116580"/>
            <wp:effectExtent l="0" t="0" r="0" b="7620"/>
            <wp:wrapSquare wrapText="bothSides"/>
            <wp:docPr id="1739725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25773" name="Picture 17397257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23528" w14:textId="1568A240" w:rsidR="00F738F5" w:rsidRDefault="004A6E91" w:rsidP="00780260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t xml:space="preserve">Step 3: </w:t>
      </w:r>
      <w:r w:rsidR="00F738F5">
        <w:rPr>
          <w:b/>
          <w:bCs/>
          <w:sz w:val="24"/>
          <w:szCs w:val="24"/>
        </w:rPr>
        <w:t xml:space="preserve">Go to the </w:t>
      </w:r>
      <w:r w:rsidR="008E709C">
        <w:rPr>
          <w:b/>
          <w:bCs/>
          <w:sz w:val="24"/>
          <w:szCs w:val="24"/>
        </w:rPr>
        <w:t xml:space="preserve">Reimbursements </w:t>
      </w:r>
      <w:r w:rsidR="002D1D36">
        <w:rPr>
          <w:b/>
          <w:bCs/>
          <w:sz w:val="24"/>
          <w:szCs w:val="24"/>
        </w:rPr>
        <w:t>section</w:t>
      </w:r>
    </w:p>
    <w:p w14:paraId="3E480E76" w14:textId="0FC49433" w:rsidR="009241A7" w:rsidRPr="008D0F6D" w:rsidRDefault="009241A7" w:rsidP="00FC574C">
      <w:pPr>
        <w:pStyle w:val="ListParagraph"/>
        <w:numPr>
          <w:ilvl w:val="0"/>
          <w:numId w:val="20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To access the </w:t>
      </w:r>
      <w:r w:rsidR="002D1D36">
        <w:rPr>
          <w:sz w:val="24"/>
          <w:szCs w:val="24"/>
        </w:rPr>
        <w:t>Reimbursements</w:t>
      </w:r>
      <w:r>
        <w:rPr>
          <w:sz w:val="24"/>
          <w:szCs w:val="24"/>
        </w:rPr>
        <w:t xml:space="preserve"> section, click on the </w:t>
      </w:r>
      <w:r w:rsidR="008D0F6D">
        <w:rPr>
          <w:sz w:val="24"/>
          <w:szCs w:val="24"/>
        </w:rPr>
        <w:t>“</w:t>
      </w:r>
      <w:r w:rsidR="002D1D36">
        <w:rPr>
          <w:sz w:val="24"/>
          <w:szCs w:val="24"/>
        </w:rPr>
        <w:t>Reimbursements</w:t>
      </w:r>
      <w:r w:rsidR="008D0F6D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commentRangeStart w:id="0"/>
      <w:commentRangeStart w:id="1"/>
      <w:commentRangeStart w:id="2"/>
      <w:r w:rsidR="008D0F6D">
        <w:rPr>
          <w:sz w:val="24"/>
          <w:szCs w:val="24"/>
        </w:rPr>
        <w:t xml:space="preserve">tile </w:t>
      </w:r>
      <w:commentRangeEnd w:id="0"/>
      <w:r w:rsidR="00291C4B">
        <w:rPr>
          <w:rStyle w:val="CommentReference"/>
        </w:rPr>
        <w:commentReference w:id="0"/>
      </w:r>
      <w:commentRangeEnd w:id="1"/>
      <w:r>
        <w:rPr>
          <w:rStyle w:val="CommentReference"/>
        </w:rPr>
        <w:commentReference w:id="1"/>
      </w:r>
      <w:commentRangeEnd w:id="2"/>
      <w:r w:rsidR="00531E3F">
        <w:rPr>
          <w:rStyle w:val="CommentReference"/>
        </w:rPr>
        <w:commentReference w:id="2"/>
      </w:r>
      <w:r w:rsidR="008D0F6D">
        <w:rPr>
          <w:sz w:val="24"/>
          <w:szCs w:val="24"/>
        </w:rPr>
        <w:t>on NIISQ Direct’s home page</w:t>
      </w:r>
    </w:p>
    <w:p w14:paraId="62D1A5E7" w14:textId="6680633E" w:rsidR="008D0F6D" w:rsidRPr="009241A7" w:rsidRDefault="00F47E58" w:rsidP="00FC574C">
      <w:pPr>
        <w:pStyle w:val="ListParagraph"/>
        <w:numPr>
          <w:ilvl w:val="0"/>
          <w:numId w:val="20"/>
        </w:numPr>
        <w:rPr>
          <w:b/>
          <w:bCs/>
          <w:sz w:val="24"/>
          <w:szCs w:val="24"/>
        </w:rPr>
      </w:pPr>
      <w:r w:rsidRPr="00F47E5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7FC7C146" wp14:editId="2328405E">
            <wp:simplePos x="0" y="0"/>
            <wp:positionH relativeFrom="margin">
              <wp:posOffset>-1905</wp:posOffset>
            </wp:positionH>
            <wp:positionV relativeFrom="paragraph">
              <wp:posOffset>437515</wp:posOffset>
            </wp:positionV>
            <wp:extent cx="6479540" cy="2108200"/>
            <wp:effectExtent l="0" t="0" r="0" b="6350"/>
            <wp:wrapSquare wrapText="bothSides"/>
            <wp:docPr id="1281049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49724" name="Picture 1" descr="A screenshot of a computer&#10;&#10;AI-generated content may be incorrect."/>
                    <pic:cNvPicPr/>
                  </pic:nvPicPr>
                  <pic:blipFill rotWithShape="1">
                    <a:blip r:embed="rId19"/>
                    <a:srcRect b="2364"/>
                    <a:stretch/>
                  </pic:blipFill>
                  <pic:spPr bwMode="auto">
                    <a:xfrm>
                      <a:off x="0" y="0"/>
                      <a:ext cx="647954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6D">
        <w:rPr>
          <w:sz w:val="24"/>
          <w:szCs w:val="24"/>
        </w:rPr>
        <w:t>You can also click on the “</w:t>
      </w:r>
      <w:r w:rsidR="00C15365">
        <w:rPr>
          <w:sz w:val="24"/>
          <w:szCs w:val="24"/>
        </w:rPr>
        <w:t>Reimbursements</w:t>
      </w:r>
      <w:r w:rsidR="008D0F6D">
        <w:rPr>
          <w:sz w:val="24"/>
          <w:szCs w:val="24"/>
        </w:rPr>
        <w:t>” tab at the top of the screen.</w:t>
      </w:r>
      <w:r w:rsidR="00296639">
        <w:rPr>
          <w:sz w:val="24"/>
          <w:szCs w:val="24"/>
        </w:rPr>
        <w:t xml:space="preserve"> Either way is ok!</w:t>
      </w:r>
      <w:r w:rsidR="00531E3F" w:rsidRPr="00531E3F">
        <w:rPr>
          <w:noProof/>
        </w:rPr>
        <w:t xml:space="preserve"> </w:t>
      </w:r>
    </w:p>
    <w:p w14:paraId="50C7B4DF" w14:textId="1E2758A5" w:rsidR="00010CAD" w:rsidRDefault="00531E3F" w:rsidP="007F5941">
      <w:pPr>
        <w:rPr>
          <w:b/>
          <w:bCs/>
          <w:sz w:val="24"/>
          <w:szCs w:val="24"/>
        </w:rPr>
      </w:pPr>
      <w:commentRangeStart w:id="4"/>
      <w:commentRangeStart w:id="5"/>
      <w:commentRangeStart w:id="6"/>
      <w:commentRangeEnd w:id="4"/>
      <w:r>
        <w:rPr>
          <w:rStyle w:val="CommentReference"/>
        </w:rPr>
        <w:commentReference w:id="4"/>
      </w:r>
      <w:commentRangeEnd w:id="5"/>
      <w:r w:rsidR="00C76976">
        <w:rPr>
          <w:rStyle w:val="CommentReference"/>
        </w:rPr>
        <w:commentReference w:id="5"/>
      </w:r>
      <w:commentRangeEnd w:id="6"/>
      <w:r w:rsidR="00910346">
        <w:rPr>
          <w:rStyle w:val="CommentReference"/>
        </w:rPr>
        <w:commentReference w:id="6"/>
      </w:r>
    </w:p>
    <w:p w14:paraId="2367C4E7" w14:textId="77777777" w:rsidR="00010CAD" w:rsidRDefault="00010CAD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CFB2F18" w14:textId="75979F3B" w:rsidR="00351525" w:rsidRDefault="00EE39A5" w:rsidP="007F5941">
      <w:pPr>
        <w:rPr>
          <w:b/>
          <w:bCs/>
          <w:sz w:val="24"/>
          <w:szCs w:val="24"/>
        </w:rPr>
      </w:pPr>
      <w:r w:rsidRPr="00EE39A5">
        <w:rPr>
          <w:b/>
          <w:bCs/>
          <w:sz w:val="24"/>
          <w:szCs w:val="24"/>
        </w:rPr>
        <w:lastRenderedPageBreak/>
        <w:t>Step</w:t>
      </w:r>
      <w:r w:rsidR="00891212">
        <w:rPr>
          <w:b/>
          <w:bCs/>
          <w:sz w:val="24"/>
          <w:szCs w:val="24"/>
        </w:rPr>
        <w:t xml:space="preserve"> 4</w:t>
      </w:r>
      <w:r w:rsidRPr="00EE39A5">
        <w:rPr>
          <w:b/>
          <w:bCs/>
          <w:sz w:val="24"/>
          <w:szCs w:val="24"/>
        </w:rPr>
        <w:t>: Start a new reimbursement</w:t>
      </w:r>
    </w:p>
    <w:p w14:paraId="102289F8" w14:textId="1F704BD1" w:rsidR="00F54097" w:rsidRPr="002A18F8" w:rsidRDefault="00F54097" w:rsidP="00FC574C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Click ‘</w:t>
      </w:r>
      <w:r w:rsidR="1B10EA69" w:rsidRPr="271BA153">
        <w:rPr>
          <w:b/>
          <w:bCs/>
          <w:sz w:val="24"/>
          <w:szCs w:val="24"/>
        </w:rPr>
        <w:t xml:space="preserve">+ </w:t>
      </w:r>
      <w:r w:rsidRPr="271BA153">
        <w:rPr>
          <w:b/>
          <w:sz w:val="24"/>
          <w:szCs w:val="24"/>
        </w:rPr>
        <w:t>New reimbursement</w:t>
      </w:r>
      <w:r>
        <w:rPr>
          <w:sz w:val="24"/>
          <w:szCs w:val="24"/>
        </w:rPr>
        <w:t>’ beside the plan</w:t>
      </w:r>
      <w:r w:rsidR="003D03AE">
        <w:rPr>
          <w:sz w:val="24"/>
          <w:szCs w:val="24"/>
        </w:rPr>
        <w:t xml:space="preserve"> dates</w:t>
      </w:r>
      <w:r>
        <w:rPr>
          <w:sz w:val="24"/>
          <w:szCs w:val="24"/>
        </w:rPr>
        <w:t xml:space="preserve"> you’re claiming a reimbursement for</w:t>
      </w:r>
      <w:r w:rsidR="008933FA">
        <w:rPr>
          <w:sz w:val="24"/>
          <w:szCs w:val="24"/>
        </w:rPr>
        <w:t>.</w:t>
      </w:r>
    </w:p>
    <w:p w14:paraId="59009D77" w14:textId="6D50AEBC" w:rsidR="00351525" w:rsidRDefault="00AC6C48" w:rsidP="007F5941">
      <w:pPr>
        <w:rPr>
          <w:b/>
          <w:bCs/>
          <w:sz w:val="24"/>
          <w:szCs w:val="24"/>
        </w:rPr>
      </w:pPr>
      <w:commentRangeStart w:id="7"/>
      <w:commentRangeStart w:id="8"/>
      <w:commentRangeEnd w:id="7"/>
      <w:r>
        <w:rPr>
          <w:rStyle w:val="CommentReference"/>
        </w:rPr>
        <w:commentReference w:id="7"/>
      </w:r>
      <w:commentRangeEnd w:id="8"/>
      <w:r w:rsidR="00531E3F">
        <w:rPr>
          <w:rStyle w:val="CommentReference"/>
        </w:rPr>
        <w:commentReference w:id="8"/>
      </w:r>
      <w:r w:rsidR="00F25EE6" w:rsidRPr="00F25EE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7471" behindDoc="0" locked="0" layoutInCell="1" allowOverlap="1" wp14:anchorId="2851D648" wp14:editId="259A151A">
            <wp:simplePos x="0" y="0"/>
            <wp:positionH relativeFrom="margin">
              <wp:posOffset>-1905</wp:posOffset>
            </wp:positionH>
            <wp:positionV relativeFrom="paragraph">
              <wp:posOffset>1270</wp:posOffset>
            </wp:positionV>
            <wp:extent cx="6479540" cy="2989580"/>
            <wp:effectExtent l="0" t="0" r="0" b="1270"/>
            <wp:wrapSquare wrapText="bothSides"/>
            <wp:docPr id="19160487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48771" name="Picture 1" descr="A screenshot of a computer&#10;&#10;AI-generated content may be incorrect."/>
                    <pic:cNvPicPr/>
                  </pic:nvPicPr>
                  <pic:blipFill rotWithShape="1">
                    <a:blip r:embed="rId20"/>
                    <a:srcRect t="671"/>
                    <a:stretch/>
                  </pic:blipFill>
                  <pic:spPr bwMode="auto">
                    <a:xfrm>
                      <a:off x="0" y="0"/>
                      <a:ext cx="6479540" cy="29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8AC22" w14:textId="42BA9501" w:rsidR="00351525" w:rsidRDefault="00351525" w:rsidP="00351525">
      <w:pPr>
        <w:rPr>
          <w:b/>
          <w:bCs/>
          <w:sz w:val="24"/>
          <w:szCs w:val="24"/>
        </w:rPr>
      </w:pPr>
      <w:r w:rsidRPr="00B70A2F">
        <w:rPr>
          <w:b/>
          <w:bCs/>
          <w:sz w:val="24"/>
          <w:szCs w:val="24"/>
        </w:rPr>
        <w:t xml:space="preserve">Step </w:t>
      </w:r>
      <w:r w:rsidR="00891212">
        <w:rPr>
          <w:b/>
          <w:bCs/>
          <w:sz w:val="24"/>
          <w:szCs w:val="24"/>
        </w:rPr>
        <w:t>5</w:t>
      </w:r>
      <w:r w:rsidRPr="00B70A2F">
        <w:rPr>
          <w:b/>
          <w:bCs/>
          <w:sz w:val="24"/>
          <w:szCs w:val="24"/>
        </w:rPr>
        <w:t xml:space="preserve">: </w:t>
      </w:r>
      <w:r w:rsidR="000502A6" w:rsidRPr="000502A6">
        <w:rPr>
          <w:b/>
          <w:bCs/>
          <w:sz w:val="24"/>
          <w:szCs w:val="24"/>
        </w:rPr>
        <w:t>Select who is receiving the reimbursement</w:t>
      </w:r>
    </w:p>
    <w:p w14:paraId="7BAA5B2C" w14:textId="7F68CB2E" w:rsidR="00351525" w:rsidRPr="002A18F8" w:rsidRDefault="002A18F8" w:rsidP="00FC574C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Select the person who is receiving the reimbursement from the available options</w:t>
      </w:r>
    </w:p>
    <w:p w14:paraId="483E5F5F" w14:textId="29D192BE" w:rsidR="002A18F8" w:rsidRPr="002A18F8" w:rsidRDefault="00D607AE" w:rsidP="00FC574C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 w:rsidRPr="002B0C36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626DA0FD" wp14:editId="67F73D3E">
            <wp:simplePos x="0" y="0"/>
            <wp:positionH relativeFrom="margin">
              <wp:align>right</wp:align>
            </wp:positionH>
            <wp:positionV relativeFrom="paragraph">
              <wp:posOffset>426085</wp:posOffset>
            </wp:positionV>
            <wp:extent cx="6479540" cy="1256665"/>
            <wp:effectExtent l="0" t="0" r="0" b="635"/>
            <wp:wrapSquare wrapText="bothSides"/>
            <wp:docPr id="2003118027" name="Picture 1" descr="A white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18027" name="Picture 1" descr="A white background with red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56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F8">
        <w:rPr>
          <w:sz w:val="24"/>
          <w:szCs w:val="24"/>
        </w:rPr>
        <w:t xml:space="preserve">If the </w:t>
      </w:r>
      <w:r w:rsidR="005D683D">
        <w:rPr>
          <w:sz w:val="24"/>
          <w:szCs w:val="24"/>
        </w:rPr>
        <w:t>required person is not listed, please contact your Support Planner</w:t>
      </w:r>
      <w:r w:rsidR="000914B2">
        <w:rPr>
          <w:sz w:val="24"/>
          <w:szCs w:val="24"/>
        </w:rPr>
        <w:t xml:space="preserve">/team </w:t>
      </w:r>
      <w:r w:rsidR="005D683D">
        <w:rPr>
          <w:sz w:val="24"/>
          <w:szCs w:val="24"/>
        </w:rPr>
        <w:t>to discuss</w:t>
      </w:r>
      <w:r>
        <w:rPr>
          <w:sz w:val="24"/>
          <w:szCs w:val="24"/>
        </w:rPr>
        <w:t>.</w:t>
      </w:r>
      <w:r w:rsidR="005D683D">
        <w:rPr>
          <w:sz w:val="24"/>
          <w:szCs w:val="24"/>
        </w:rPr>
        <w:t xml:space="preserve"> </w:t>
      </w:r>
    </w:p>
    <w:p w14:paraId="486D7F44" w14:textId="5FA3CBE2" w:rsidR="00D32171" w:rsidRDefault="00A313E0" w:rsidP="007F5941">
      <w:pPr>
        <w:rPr>
          <w:b/>
          <w:bCs/>
          <w:sz w:val="24"/>
          <w:szCs w:val="24"/>
        </w:rPr>
      </w:pPr>
      <w:commentRangeStart w:id="10"/>
      <w:commentRangeEnd w:id="10"/>
      <w:r>
        <w:rPr>
          <w:rStyle w:val="CommentReference"/>
        </w:rPr>
        <w:commentReference w:id="10"/>
      </w:r>
    </w:p>
    <w:p w14:paraId="524DCF76" w14:textId="39CE2FA4" w:rsidR="00D32171" w:rsidRDefault="00D32171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5DCF384" w14:textId="60F8388F" w:rsidR="00351525" w:rsidRDefault="00351525" w:rsidP="007F5941">
      <w:pPr>
        <w:rPr>
          <w:b/>
          <w:bCs/>
          <w:sz w:val="24"/>
          <w:szCs w:val="24"/>
        </w:rPr>
      </w:pPr>
      <w:r w:rsidRPr="00B70A2F">
        <w:rPr>
          <w:b/>
          <w:bCs/>
          <w:sz w:val="24"/>
          <w:szCs w:val="24"/>
        </w:rPr>
        <w:lastRenderedPageBreak/>
        <w:t xml:space="preserve">Step </w:t>
      </w:r>
      <w:r w:rsidR="00891212">
        <w:rPr>
          <w:b/>
          <w:bCs/>
          <w:sz w:val="24"/>
          <w:szCs w:val="24"/>
        </w:rPr>
        <w:t>6</w:t>
      </w:r>
      <w:r w:rsidRPr="00B70A2F">
        <w:rPr>
          <w:b/>
          <w:bCs/>
          <w:sz w:val="24"/>
          <w:szCs w:val="24"/>
        </w:rPr>
        <w:t xml:space="preserve">: </w:t>
      </w:r>
      <w:r w:rsidR="00823103" w:rsidRPr="00823103">
        <w:rPr>
          <w:b/>
          <w:bCs/>
          <w:sz w:val="24"/>
          <w:szCs w:val="24"/>
        </w:rPr>
        <w:t>Select bank account details</w:t>
      </w:r>
    </w:p>
    <w:p w14:paraId="2DCE09CB" w14:textId="7FBEF222" w:rsidR="00DB0428" w:rsidRDefault="005D683D" w:rsidP="00FC574C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If you are sure we already have the correct</w:t>
      </w:r>
      <w:r w:rsidR="008A6CC9">
        <w:rPr>
          <w:sz w:val="24"/>
          <w:szCs w:val="24"/>
        </w:rPr>
        <w:t xml:space="preserve"> bank</w:t>
      </w:r>
      <w:r>
        <w:rPr>
          <w:sz w:val="24"/>
          <w:szCs w:val="24"/>
        </w:rPr>
        <w:t xml:space="preserve"> account details for the reimbursee</w:t>
      </w:r>
      <w:r w:rsidR="008A6CC9">
        <w:rPr>
          <w:sz w:val="24"/>
          <w:szCs w:val="24"/>
        </w:rPr>
        <w:t xml:space="preserve"> (the person who is receiving the reimbursement)</w:t>
      </w:r>
      <w:r w:rsidR="00DB0428">
        <w:rPr>
          <w:sz w:val="24"/>
          <w:szCs w:val="24"/>
        </w:rPr>
        <w:t>, click “use the details previously provided”</w:t>
      </w:r>
    </w:p>
    <w:p w14:paraId="1FDE2462" w14:textId="43A1840F" w:rsidR="005D683D" w:rsidRPr="005D683D" w:rsidRDefault="00CC1A39" w:rsidP="00FC574C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99071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27" behindDoc="0" locked="0" layoutInCell="1" allowOverlap="1" wp14:anchorId="412CA969" wp14:editId="12933C68">
            <wp:simplePos x="0" y="0"/>
            <wp:positionH relativeFrom="margin">
              <wp:align>center</wp:align>
            </wp:positionH>
            <wp:positionV relativeFrom="page">
              <wp:posOffset>2669540</wp:posOffset>
            </wp:positionV>
            <wp:extent cx="6479540" cy="2099310"/>
            <wp:effectExtent l="0" t="0" r="0" b="0"/>
            <wp:wrapSquare wrapText="bothSides"/>
            <wp:docPr id="978817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1786" name="Picture 1" descr="A screenshot of a computer&#10;&#10;AI-generated content may be incorrect."/>
                    <pic:cNvPicPr/>
                  </pic:nvPicPr>
                  <pic:blipFill rotWithShape="1">
                    <a:blip r:embed="rId22"/>
                    <a:srcRect b="4609"/>
                    <a:stretch/>
                  </pic:blipFill>
                  <pic:spPr bwMode="auto">
                    <a:xfrm>
                      <a:off x="0" y="0"/>
                      <a:ext cx="6479540" cy="209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9C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303" behindDoc="0" locked="0" layoutInCell="1" allowOverlap="1" wp14:anchorId="49F68112" wp14:editId="4F2CF7D9">
            <wp:simplePos x="0" y="0"/>
            <wp:positionH relativeFrom="margin">
              <wp:align>center</wp:align>
            </wp:positionH>
            <wp:positionV relativeFrom="page">
              <wp:posOffset>1895373</wp:posOffset>
            </wp:positionV>
            <wp:extent cx="6479540" cy="688975"/>
            <wp:effectExtent l="0" t="0" r="0" b="0"/>
            <wp:wrapSquare wrapText="bothSides"/>
            <wp:docPr id="1821050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501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428">
        <w:rPr>
          <w:sz w:val="24"/>
          <w:szCs w:val="24"/>
        </w:rPr>
        <w:t>If</w:t>
      </w:r>
      <w:r w:rsidR="003D0AE0">
        <w:rPr>
          <w:sz w:val="24"/>
          <w:szCs w:val="24"/>
        </w:rPr>
        <w:t xml:space="preserve"> you haven’t</w:t>
      </w:r>
      <w:r w:rsidR="008A6CC9">
        <w:rPr>
          <w:sz w:val="24"/>
          <w:szCs w:val="24"/>
        </w:rPr>
        <w:t xml:space="preserve"> given us </w:t>
      </w:r>
      <w:r w:rsidR="009676E4">
        <w:rPr>
          <w:sz w:val="24"/>
          <w:szCs w:val="24"/>
        </w:rPr>
        <w:t>any</w:t>
      </w:r>
      <w:r w:rsidR="008A6CC9">
        <w:rPr>
          <w:sz w:val="24"/>
          <w:szCs w:val="24"/>
        </w:rPr>
        <w:t xml:space="preserve"> </w:t>
      </w:r>
      <w:r w:rsidR="00C87F59">
        <w:rPr>
          <w:sz w:val="24"/>
          <w:szCs w:val="24"/>
        </w:rPr>
        <w:t>bank account details</w:t>
      </w:r>
      <w:r w:rsidR="009676E4">
        <w:rPr>
          <w:sz w:val="24"/>
          <w:szCs w:val="24"/>
        </w:rPr>
        <w:t xml:space="preserve"> yet</w:t>
      </w:r>
      <w:r w:rsidR="003D0AE0">
        <w:rPr>
          <w:sz w:val="24"/>
          <w:szCs w:val="24"/>
        </w:rPr>
        <w:t xml:space="preserve">, </w:t>
      </w:r>
      <w:r w:rsidR="009676E4">
        <w:rPr>
          <w:sz w:val="24"/>
          <w:szCs w:val="24"/>
        </w:rPr>
        <w:t>or they have changed (or you just want to check what details we have)</w:t>
      </w:r>
      <w:r w:rsidR="003D0AE0">
        <w:rPr>
          <w:sz w:val="24"/>
          <w:szCs w:val="24"/>
        </w:rPr>
        <w:t>, select “add new details”</w:t>
      </w:r>
      <w:r w:rsidR="009676E4">
        <w:rPr>
          <w:sz w:val="24"/>
          <w:szCs w:val="24"/>
        </w:rPr>
        <w:t>.</w:t>
      </w:r>
      <w:r w:rsidR="005D683D">
        <w:rPr>
          <w:sz w:val="24"/>
          <w:szCs w:val="24"/>
        </w:rPr>
        <w:t xml:space="preserve"> </w:t>
      </w:r>
    </w:p>
    <w:p w14:paraId="334A5667" w14:textId="77777777" w:rsidR="00CC1A39" w:rsidRDefault="00CC1A39" w:rsidP="00AF29C2">
      <w:pPr>
        <w:rPr>
          <w:b/>
          <w:bCs/>
          <w:sz w:val="24"/>
          <w:szCs w:val="24"/>
        </w:rPr>
      </w:pPr>
    </w:p>
    <w:p w14:paraId="296787EA" w14:textId="43A886DB" w:rsidR="00D06A2D" w:rsidRDefault="00D06A2D" w:rsidP="00AF29C2">
      <w:pPr>
        <w:rPr>
          <w:b/>
          <w:bCs/>
          <w:sz w:val="24"/>
          <w:szCs w:val="24"/>
        </w:rPr>
      </w:pPr>
      <w:r w:rsidRPr="00B70A2F">
        <w:rPr>
          <w:b/>
          <w:bCs/>
          <w:sz w:val="24"/>
          <w:szCs w:val="24"/>
        </w:rPr>
        <w:t xml:space="preserve">Step </w:t>
      </w:r>
      <w:r w:rsidR="00891212">
        <w:rPr>
          <w:b/>
          <w:bCs/>
          <w:sz w:val="24"/>
          <w:szCs w:val="24"/>
        </w:rPr>
        <w:t>7</w:t>
      </w:r>
      <w:r w:rsidRPr="00B70A2F">
        <w:rPr>
          <w:b/>
          <w:bCs/>
          <w:sz w:val="24"/>
          <w:szCs w:val="24"/>
        </w:rPr>
        <w:t xml:space="preserve">: </w:t>
      </w:r>
      <w:r w:rsidRPr="00D06A2D">
        <w:rPr>
          <w:b/>
          <w:bCs/>
          <w:sz w:val="24"/>
          <w:szCs w:val="24"/>
        </w:rPr>
        <w:t>Select the service the reimbursement is for</w:t>
      </w:r>
    </w:p>
    <w:p w14:paraId="19BC6F66" w14:textId="02E75A74" w:rsidR="003D0AE0" w:rsidRDefault="003D0AE0" w:rsidP="00FC574C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When selecting </w:t>
      </w:r>
      <w:r w:rsidR="005C5F4A">
        <w:rPr>
          <w:sz w:val="24"/>
          <w:szCs w:val="24"/>
        </w:rPr>
        <w:t>the reimbursee</w:t>
      </w:r>
      <w:r w:rsidR="009676E4">
        <w:rPr>
          <w:sz w:val="24"/>
          <w:szCs w:val="24"/>
        </w:rPr>
        <w:t xml:space="preserve"> </w:t>
      </w:r>
      <w:r w:rsidR="009676E4">
        <w:rPr>
          <w:sz w:val="24"/>
          <w:szCs w:val="24"/>
        </w:rPr>
        <w:t>(the person who is receiving the reimbursement)</w:t>
      </w:r>
      <w:r w:rsidR="005C5F4A">
        <w:rPr>
          <w:sz w:val="24"/>
          <w:szCs w:val="24"/>
        </w:rPr>
        <w:t xml:space="preserve">, the available service categories will change according to </w:t>
      </w:r>
      <w:r w:rsidR="0062728A">
        <w:rPr>
          <w:sz w:val="24"/>
          <w:szCs w:val="24"/>
        </w:rPr>
        <w:t>what’s</w:t>
      </w:r>
      <w:r w:rsidR="005C5F4A">
        <w:rPr>
          <w:sz w:val="24"/>
          <w:szCs w:val="24"/>
        </w:rPr>
        <w:t xml:space="preserve"> approved in your MyPlan</w:t>
      </w:r>
    </w:p>
    <w:p w14:paraId="17E3E5FE" w14:textId="56B24EB2" w:rsidR="005C5F4A" w:rsidRDefault="005C5F4A" w:rsidP="00FC574C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If the reimbursement is for travel, select ‘Participant related travel’</w:t>
      </w:r>
    </w:p>
    <w:p w14:paraId="74AA6BC4" w14:textId="36B03E8F" w:rsidR="005C5F4A" w:rsidRPr="003D0AE0" w:rsidRDefault="005C5F4A" w:rsidP="00FC574C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If the required service is not listed, or you’re </w:t>
      </w:r>
      <w:r w:rsidR="009676E4">
        <w:rPr>
          <w:sz w:val="24"/>
          <w:szCs w:val="24"/>
        </w:rPr>
        <w:t>not sure</w:t>
      </w:r>
      <w:r>
        <w:rPr>
          <w:sz w:val="24"/>
          <w:szCs w:val="24"/>
        </w:rPr>
        <w:t xml:space="preserve"> which category to choose, select ‘other’</w:t>
      </w:r>
      <w:r w:rsidR="009676E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AD8704C" w14:textId="3B8A1356" w:rsidR="00AD5EF3" w:rsidRDefault="00266E27" w:rsidP="007F5941">
      <w:pPr>
        <w:rPr>
          <w:b/>
          <w:bCs/>
          <w:sz w:val="24"/>
          <w:szCs w:val="24"/>
        </w:rPr>
      </w:pPr>
      <w:r w:rsidRPr="00266E2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51" behindDoc="0" locked="0" layoutInCell="1" allowOverlap="1" wp14:anchorId="3B149818" wp14:editId="4BC71678">
            <wp:simplePos x="0" y="0"/>
            <wp:positionH relativeFrom="column">
              <wp:posOffset>21590</wp:posOffset>
            </wp:positionH>
            <wp:positionV relativeFrom="paragraph">
              <wp:posOffset>154305</wp:posOffset>
            </wp:positionV>
            <wp:extent cx="3337971" cy="948833"/>
            <wp:effectExtent l="0" t="0" r="0" b="3810"/>
            <wp:wrapSquare wrapText="bothSides"/>
            <wp:docPr id="1104779996" name="Picture 1" descr="A black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79996" name="Picture 1" descr="A black rectangle with white text&#10;&#10;AI-generated content may be incorrect."/>
                    <pic:cNvPicPr/>
                  </pic:nvPicPr>
                  <pic:blipFill rotWithShape="1">
                    <a:blip r:embed="rId24"/>
                    <a:srcRect l="1407" t="13758" r="7669" b="17439"/>
                    <a:stretch/>
                  </pic:blipFill>
                  <pic:spPr bwMode="auto">
                    <a:xfrm>
                      <a:off x="0" y="0"/>
                      <a:ext cx="3337971" cy="94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ED8C8" w14:textId="77777777" w:rsidR="00266E27" w:rsidRDefault="00266E27" w:rsidP="007F5941">
      <w:pPr>
        <w:rPr>
          <w:b/>
          <w:bCs/>
          <w:sz w:val="24"/>
          <w:szCs w:val="24"/>
        </w:rPr>
      </w:pPr>
    </w:p>
    <w:p w14:paraId="0F878828" w14:textId="77777777" w:rsidR="00266E27" w:rsidRDefault="00266E27" w:rsidP="007F5941">
      <w:pPr>
        <w:rPr>
          <w:b/>
          <w:bCs/>
          <w:sz w:val="24"/>
          <w:szCs w:val="24"/>
        </w:rPr>
      </w:pPr>
    </w:p>
    <w:p w14:paraId="713DA313" w14:textId="77777777" w:rsidR="00266E27" w:rsidRDefault="00266E27" w:rsidP="007F5941">
      <w:pPr>
        <w:rPr>
          <w:b/>
          <w:bCs/>
          <w:sz w:val="24"/>
          <w:szCs w:val="24"/>
        </w:rPr>
      </w:pPr>
    </w:p>
    <w:p w14:paraId="51549286" w14:textId="77777777" w:rsidR="00266E27" w:rsidRDefault="00266E27" w:rsidP="007F5941">
      <w:pPr>
        <w:rPr>
          <w:b/>
          <w:bCs/>
          <w:sz w:val="24"/>
          <w:szCs w:val="24"/>
        </w:rPr>
      </w:pPr>
    </w:p>
    <w:p w14:paraId="3FDCF559" w14:textId="77777777" w:rsidR="00F823EE" w:rsidRDefault="00F823EE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0820BCF" w14:textId="0248D9EC" w:rsidR="00D06A2D" w:rsidRDefault="00D06A2D" w:rsidP="007F5941">
      <w:pPr>
        <w:rPr>
          <w:b/>
          <w:bCs/>
          <w:sz w:val="24"/>
          <w:szCs w:val="24"/>
        </w:rPr>
      </w:pPr>
      <w:r w:rsidRPr="00B70A2F">
        <w:rPr>
          <w:b/>
          <w:bCs/>
          <w:sz w:val="24"/>
          <w:szCs w:val="24"/>
        </w:rPr>
        <w:lastRenderedPageBreak/>
        <w:t>Step</w:t>
      </w:r>
      <w:r w:rsidR="001D34F3">
        <w:rPr>
          <w:b/>
          <w:bCs/>
          <w:sz w:val="24"/>
          <w:szCs w:val="24"/>
        </w:rPr>
        <w:t xml:space="preserve"> </w:t>
      </w:r>
      <w:r w:rsidR="00891212">
        <w:rPr>
          <w:b/>
          <w:bCs/>
          <w:sz w:val="24"/>
          <w:szCs w:val="24"/>
        </w:rPr>
        <w:t>8</w:t>
      </w:r>
      <w:r w:rsidRPr="00B70A2F">
        <w:rPr>
          <w:b/>
          <w:bCs/>
          <w:sz w:val="24"/>
          <w:szCs w:val="24"/>
        </w:rPr>
        <w:t xml:space="preserve">: </w:t>
      </w:r>
      <w:r w:rsidR="001D34F3" w:rsidRPr="001D34F3">
        <w:rPr>
          <w:b/>
          <w:bCs/>
          <w:sz w:val="24"/>
          <w:szCs w:val="24"/>
        </w:rPr>
        <w:t>Fill in the form</w:t>
      </w:r>
    </w:p>
    <w:p w14:paraId="152427AD" w14:textId="02DDEDB9" w:rsidR="001D34F3" w:rsidRPr="00C1348D" w:rsidRDefault="00C1348D" w:rsidP="00FC574C">
      <w:pPr>
        <w:pStyle w:val="ListParagraph"/>
        <w:numPr>
          <w:ilvl w:val="0"/>
          <w:numId w:val="2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Complete all required fields of the form and upload a receipt if required</w:t>
      </w:r>
    </w:p>
    <w:p w14:paraId="37D074E2" w14:textId="1E7DBB7F" w:rsidR="00C1348D" w:rsidRPr="001A7C6B" w:rsidRDefault="00C1348D" w:rsidP="00FC574C">
      <w:pPr>
        <w:pStyle w:val="ListParagraph"/>
        <w:numPr>
          <w:ilvl w:val="0"/>
          <w:numId w:val="2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To upload a receipt, either click the upload button or drag and drop the file to the upload box</w:t>
      </w:r>
    </w:p>
    <w:p w14:paraId="0151D062" w14:textId="7356DDB4" w:rsidR="001A7C6B" w:rsidRPr="00C1348D" w:rsidRDefault="006624A3" w:rsidP="00FC574C">
      <w:pPr>
        <w:pStyle w:val="ListParagraph"/>
        <w:numPr>
          <w:ilvl w:val="0"/>
          <w:numId w:val="2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You can add multiple </w:t>
      </w:r>
      <w:r w:rsidR="006A2C38">
        <w:rPr>
          <w:sz w:val="24"/>
          <w:szCs w:val="24"/>
        </w:rPr>
        <w:t>items to your reimbursement request</w:t>
      </w:r>
      <w:r w:rsidR="009676E4">
        <w:rPr>
          <w:sz w:val="24"/>
          <w:szCs w:val="24"/>
        </w:rPr>
        <w:t>.</w:t>
      </w:r>
    </w:p>
    <w:p w14:paraId="498F003B" w14:textId="66843661" w:rsidR="009676E4" w:rsidRDefault="009676E4" w:rsidP="0048448A">
      <w:pPr>
        <w:spacing w:before="240"/>
        <w:rPr>
          <w:b/>
          <w:bCs/>
          <w:sz w:val="24"/>
          <w:szCs w:val="24"/>
        </w:rPr>
      </w:pPr>
      <w:r w:rsidRPr="00F823E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36D53F9F" wp14:editId="792707F8">
            <wp:simplePos x="0" y="0"/>
            <wp:positionH relativeFrom="margin">
              <wp:align>right</wp:align>
            </wp:positionH>
            <wp:positionV relativeFrom="page">
              <wp:posOffset>2263140</wp:posOffset>
            </wp:positionV>
            <wp:extent cx="6479540" cy="4598035"/>
            <wp:effectExtent l="0" t="0" r="0" b="0"/>
            <wp:wrapSquare wrapText="bothSides"/>
            <wp:docPr id="747381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81681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058BC" w14:textId="77777777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21498751" w14:textId="77777777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49D4B044" w14:textId="77777777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2E93B985" w14:textId="77777777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798AD83D" w14:textId="77777777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51ABFC88" w14:textId="77777777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05A003CA" w14:textId="77777777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261F8953" w14:textId="519346F1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2206191D" w14:textId="1B88F48B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560324BC" w14:textId="77777777" w:rsidR="009676E4" w:rsidRDefault="009676E4" w:rsidP="0048448A">
      <w:pPr>
        <w:spacing w:before="240"/>
        <w:rPr>
          <w:b/>
          <w:bCs/>
          <w:sz w:val="24"/>
          <w:szCs w:val="24"/>
        </w:rPr>
      </w:pPr>
    </w:p>
    <w:p w14:paraId="56C2E296" w14:textId="5EFE1F49" w:rsidR="00D06A2D" w:rsidRDefault="00D06A2D" w:rsidP="0048448A">
      <w:pPr>
        <w:spacing w:before="240"/>
        <w:rPr>
          <w:b/>
          <w:bCs/>
          <w:sz w:val="24"/>
          <w:szCs w:val="24"/>
        </w:rPr>
      </w:pPr>
      <w:r w:rsidRPr="00B70A2F">
        <w:rPr>
          <w:b/>
          <w:bCs/>
          <w:sz w:val="24"/>
          <w:szCs w:val="24"/>
        </w:rPr>
        <w:lastRenderedPageBreak/>
        <w:t xml:space="preserve">Step </w:t>
      </w:r>
      <w:r w:rsidR="00891212">
        <w:rPr>
          <w:b/>
          <w:bCs/>
          <w:sz w:val="24"/>
          <w:szCs w:val="24"/>
        </w:rPr>
        <w:t>9</w:t>
      </w:r>
      <w:r w:rsidRPr="00B70A2F">
        <w:rPr>
          <w:b/>
          <w:bCs/>
          <w:sz w:val="24"/>
          <w:szCs w:val="24"/>
        </w:rPr>
        <w:t xml:space="preserve">: </w:t>
      </w:r>
      <w:r w:rsidR="00C74CD5" w:rsidRPr="00C74CD5">
        <w:rPr>
          <w:b/>
          <w:bCs/>
          <w:sz w:val="24"/>
          <w:szCs w:val="24"/>
        </w:rPr>
        <w:t>Submit the form</w:t>
      </w:r>
    </w:p>
    <w:p w14:paraId="22809C5D" w14:textId="19D14190" w:rsidR="00601E26" w:rsidRPr="00601E26" w:rsidRDefault="00C1348D" w:rsidP="00FC574C">
      <w:pPr>
        <w:pStyle w:val="ListParagraph"/>
        <w:numPr>
          <w:ilvl w:val="0"/>
          <w:numId w:val="25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Once the form is complete and you’re ready to submit</w:t>
      </w:r>
      <w:r w:rsidR="00601E26">
        <w:rPr>
          <w:sz w:val="24"/>
          <w:szCs w:val="24"/>
        </w:rPr>
        <w:t>, review the details you’ve entered</w:t>
      </w:r>
    </w:p>
    <w:p w14:paraId="20C80696" w14:textId="46CC50C4" w:rsidR="005D294B" w:rsidRPr="005D294B" w:rsidRDefault="00601E26" w:rsidP="00FC574C">
      <w:pPr>
        <w:pStyle w:val="ListParagraph"/>
        <w:numPr>
          <w:ilvl w:val="0"/>
          <w:numId w:val="25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If everything is correct, read and </w:t>
      </w:r>
      <w:r w:rsidR="009676E4">
        <w:rPr>
          <w:sz w:val="24"/>
          <w:szCs w:val="24"/>
        </w:rPr>
        <w:t>click on</w:t>
      </w:r>
      <w:r>
        <w:rPr>
          <w:sz w:val="24"/>
          <w:szCs w:val="24"/>
        </w:rPr>
        <w:t xml:space="preserve"> the end statement </w:t>
      </w:r>
      <w:r w:rsidR="005D294B">
        <w:rPr>
          <w:sz w:val="24"/>
          <w:szCs w:val="24"/>
        </w:rPr>
        <w:t>check box</w:t>
      </w:r>
    </w:p>
    <w:p w14:paraId="5A0E30CB" w14:textId="23A34854" w:rsidR="005D294B" w:rsidRPr="005D294B" w:rsidRDefault="0048448A" w:rsidP="00FC574C">
      <w:pPr>
        <w:pStyle w:val="ListParagraph"/>
        <w:numPr>
          <w:ilvl w:val="0"/>
          <w:numId w:val="25"/>
        </w:numPr>
        <w:rPr>
          <w:b/>
          <w:bCs/>
          <w:sz w:val="24"/>
          <w:szCs w:val="24"/>
        </w:rPr>
      </w:pPr>
      <w:r w:rsidRPr="0048448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99" behindDoc="0" locked="0" layoutInCell="1" allowOverlap="1" wp14:anchorId="690D55E9" wp14:editId="5627E8C2">
            <wp:simplePos x="0" y="0"/>
            <wp:positionH relativeFrom="margin">
              <wp:align>right</wp:align>
            </wp:positionH>
            <wp:positionV relativeFrom="paragraph">
              <wp:posOffset>403225</wp:posOffset>
            </wp:positionV>
            <wp:extent cx="6479540" cy="2416810"/>
            <wp:effectExtent l="0" t="0" r="0" b="2540"/>
            <wp:wrapSquare wrapText="bothSides"/>
            <wp:docPr id="20909847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8478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94B">
        <w:rPr>
          <w:sz w:val="24"/>
          <w:szCs w:val="24"/>
        </w:rPr>
        <w:t xml:space="preserve">Click </w:t>
      </w:r>
      <w:r w:rsidR="009676E4">
        <w:rPr>
          <w:sz w:val="24"/>
          <w:szCs w:val="24"/>
        </w:rPr>
        <w:t>Submit reimbursement.</w:t>
      </w:r>
    </w:p>
    <w:p w14:paraId="74012A07" w14:textId="77777777" w:rsidR="009676E4" w:rsidRDefault="009676E4" w:rsidP="005D294B">
      <w:pPr>
        <w:rPr>
          <w:b/>
          <w:bCs/>
          <w:sz w:val="24"/>
          <w:szCs w:val="24"/>
        </w:rPr>
      </w:pPr>
    </w:p>
    <w:p w14:paraId="4B6DCD57" w14:textId="77777777" w:rsidR="009676E4" w:rsidRDefault="009676E4" w:rsidP="005D294B">
      <w:pPr>
        <w:rPr>
          <w:b/>
          <w:bCs/>
          <w:sz w:val="24"/>
          <w:szCs w:val="24"/>
        </w:rPr>
      </w:pPr>
    </w:p>
    <w:p w14:paraId="1757973B" w14:textId="6BB64B25" w:rsidR="005D294B" w:rsidRDefault="00EF78A1" w:rsidP="005D294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</w:t>
      </w:r>
      <w:r w:rsidR="005D294B">
        <w:rPr>
          <w:b/>
          <w:bCs/>
          <w:sz w:val="24"/>
          <w:szCs w:val="24"/>
        </w:rPr>
        <w:t>tep 1</w:t>
      </w:r>
      <w:r w:rsidR="00891212">
        <w:rPr>
          <w:b/>
          <w:bCs/>
          <w:sz w:val="24"/>
          <w:szCs w:val="24"/>
        </w:rPr>
        <w:t>0</w:t>
      </w:r>
      <w:r w:rsidR="005D294B">
        <w:rPr>
          <w:b/>
          <w:bCs/>
          <w:sz w:val="24"/>
          <w:szCs w:val="24"/>
        </w:rPr>
        <w:t>:</w:t>
      </w:r>
      <w:r w:rsidR="00FB4285">
        <w:rPr>
          <w:b/>
          <w:bCs/>
          <w:sz w:val="24"/>
          <w:szCs w:val="24"/>
        </w:rPr>
        <w:t xml:space="preserve"> Submit your feedback</w:t>
      </w:r>
      <w:r>
        <w:rPr>
          <w:b/>
          <w:bCs/>
          <w:sz w:val="24"/>
          <w:szCs w:val="24"/>
        </w:rPr>
        <w:t xml:space="preserve"> (or skip)</w:t>
      </w:r>
    </w:p>
    <w:p w14:paraId="46E83EED" w14:textId="49812851" w:rsidR="00D06A2D" w:rsidRPr="005D294B" w:rsidRDefault="005D294B" w:rsidP="00FC574C">
      <w:pPr>
        <w:pStyle w:val="ListParagraph"/>
        <w:numPr>
          <w:ilvl w:val="0"/>
          <w:numId w:val="2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Once you’ve submitted the reimbursement</w:t>
      </w:r>
      <w:r w:rsidR="009676E4">
        <w:rPr>
          <w:sz w:val="24"/>
          <w:szCs w:val="24"/>
        </w:rPr>
        <w:t xml:space="preserve"> request</w:t>
      </w:r>
      <w:r>
        <w:rPr>
          <w:sz w:val="24"/>
          <w:szCs w:val="24"/>
        </w:rPr>
        <w:t xml:space="preserve">, an optional feedback survey will </w:t>
      </w:r>
      <w:r w:rsidR="009676E4">
        <w:rPr>
          <w:sz w:val="24"/>
          <w:szCs w:val="24"/>
        </w:rPr>
        <w:t>open</w:t>
      </w:r>
      <w:r>
        <w:rPr>
          <w:sz w:val="24"/>
          <w:szCs w:val="24"/>
        </w:rPr>
        <w:t xml:space="preserve"> up</w:t>
      </w:r>
    </w:p>
    <w:p w14:paraId="4201D979" w14:textId="0DF6A835" w:rsidR="005D294B" w:rsidRPr="005D294B" w:rsidRDefault="005D294B" w:rsidP="00FC574C">
      <w:pPr>
        <w:pStyle w:val="ListParagraph"/>
        <w:numPr>
          <w:ilvl w:val="0"/>
          <w:numId w:val="2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If you</w:t>
      </w:r>
      <w:r w:rsidR="009676E4">
        <w:rPr>
          <w:sz w:val="24"/>
          <w:szCs w:val="24"/>
        </w:rPr>
        <w:t xml:space="preserve"> woul</w:t>
      </w:r>
      <w:r>
        <w:rPr>
          <w:sz w:val="24"/>
          <w:szCs w:val="24"/>
        </w:rPr>
        <w:t>d like to provide feedback, please select a rating and enter in your comments (if any)</w:t>
      </w:r>
    </w:p>
    <w:p w14:paraId="45965B8E" w14:textId="30F03698" w:rsidR="005D294B" w:rsidRPr="00EA0180" w:rsidRDefault="005D294B" w:rsidP="00FC574C">
      <w:pPr>
        <w:pStyle w:val="ListParagraph"/>
        <w:numPr>
          <w:ilvl w:val="0"/>
          <w:numId w:val="2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If you</w:t>
      </w:r>
      <w:r w:rsidR="009676E4">
        <w:rPr>
          <w:sz w:val="24"/>
          <w:szCs w:val="24"/>
        </w:rPr>
        <w:t xml:space="preserve"> would prefer not to provide any feedback, </w:t>
      </w:r>
      <w:r>
        <w:rPr>
          <w:sz w:val="24"/>
          <w:szCs w:val="24"/>
        </w:rPr>
        <w:t>select ‘skip’</w:t>
      </w:r>
      <w:r w:rsidR="009676E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53B21A2" w14:textId="107A0EC5" w:rsidR="009676E4" w:rsidRDefault="009676E4" w:rsidP="007F5941">
      <w:pPr>
        <w:rPr>
          <w:b/>
          <w:bCs/>
          <w:sz w:val="24"/>
          <w:szCs w:val="24"/>
        </w:rPr>
      </w:pPr>
      <w:commentRangeStart w:id="12"/>
      <w:r w:rsidRPr="007D27F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71E0BE7E" wp14:editId="35955FD4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6479540" cy="3359785"/>
            <wp:effectExtent l="19050" t="19050" r="16510" b="12065"/>
            <wp:wrapSquare wrapText="bothSides"/>
            <wp:docPr id="15624120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12036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59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12"/>
      <w:r>
        <w:rPr>
          <w:rStyle w:val="CommentReference"/>
        </w:rPr>
        <w:commentReference w:id="12"/>
      </w:r>
    </w:p>
    <w:p w14:paraId="3CA0DBCD" w14:textId="0FA34E12" w:rsidR="009676E4" w:rsidRDefault="009676E4" w:rsidP="007F5941">
      <w:pPr>
        <w:rPr>
          <w:b/>
          <w:bCs/>
          <w:sz w:val="24"/>
          <w:szCs w:val="24"/>
        </w:rPr>
      </w:pPr>
    </w:p>
    <w:p w14:paraId="725CD422" w14:textId="118E3540" w:rsidR="007F5941" w:rsidRDefault="004A5EE4" w:rsidP="007F594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Optional</w:t>
      </w:r>
      <w:r w:rsidR="007F5941" w:rsidRPr="00A04679">
        <w:rPr>
          <w:b/>
          <w:bCs/>
          <w:sz w:val="24"/>
          <w:szCs w:val="24"/>
        </w:rPr>
        <w:t xml:space="preserve">: </w:t>
      </w:r>
      <w:r w:rsidR="00C1348D">
        <w:rPr>
          <w:b/>
          <w:bCs/>
          <w:sz w:val="24"/>
          <w:szCs w:val="24"/>
        </w:rPr>
        <w:t xml:space="preserve">Save and </w:t>
      </w:r>
      <w:r w:rsidR="007D27FA">
        <w:rPr>
          <w:b/>
          <w:bCs/>
          <w:sz w:val="24"/>
          <w:szCs w:val="24"/>
        </w:rPr>
        <w:t>close</w:t>
      </w:r>
      <w:r w:rsidR="00176CF6">
        <w:rPr>
          <w:b/>
          <w:bCs/>
          <w:sz w:val="24"/>
          <w:szCs w:val="24"/>
        </w:rPr>
        <w:t xml:space="preserve"> </w:t>
      </w:r>
    </w:p>
    <w:p w14:paraId="681373D4" w14:textId="2EAD655C" w:rsidR="00EA0180" w:rsidRPr="00F03E20" w:rsidRDefault="00F03E20" w:rsidP="00FC574C">
      <w:pPr>
        <w:pStyle w:val="ListParagraph"/>
        <w:numPr>
          <w:ilvl w:val="0"/>
          <w:numId w:val="27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If you’re not ready to submit your reimbursement request for whatever reason, click save and </w:t>
      </w:r>
      <w:r w:rsidR="007D27FA">
        <w:rPr>
          <w:sz w:val="24"/>
          <w:szCs w:val="24"/>
        </w:rPr>
        <w:t>close</w:t>
      </w:r>
      <w:r>
        <w:rPr>
          <w:sz w:val="24"/>
          <w:szCs w:val="24"/>
        </w:rPr>
        <w:t>.</w:t>
      </w:r>
    </w:p>
    <w:p w14:paraId="6994D0C4" w14:textId="744DA57B" w:rsidR="00F03E20" w:rsidRPr="00F03E20" w:rsidRDefault="00F03E20" w:rsidP="00FC574C">
      <w:pPr>
        <w:pStyle w:val="ListParagraph"/>
        <w:numPr>
          <w:ilvl w:val="0"/>
          <w:numId w:val="27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This will save your progress and allow you to come back to it later!</w:t>
      </w:r>
    </w:p>
    <w:p w14:paraId="316B0BF0" w14:textId="61D25FBC" w:rsidR="007D27FA" w:rsidRDefault="009676E4" w:rsidP="00C1348D">
      <w:pPr>
        <w:rPr>
          <w:b/>
          <w:bCs/>
          <w:sz w:val="24"/>
          <w:szCs w:val="24"/>
        </w:rPr>
      </w:pPr>
      <w:r w:rsidRPr="00D05C4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29AF2313" wp14:editId="2DF93C85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6479540" cy="2475865"/>
            <wp:effectExtent l="0" t="0" r="0" b="635"/>
            <wp:wrapSquare wrapText="bothSides"/>
            <wp:docPr id="7983124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12453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7FD0B" w14:textId="2628D653" w:rsidR="00C1348D" w:rsidRDefault="009676E4" w:rsidP="009676E4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  <w:t>O</w:t>
      </w:r>
      <w:r w:rsidR="00C1348D">
        <w:rPr>
          <w:b/>
          <w:bCs/>
          <w:sz w:val="24"/>
          <w:szCs w:val="24"/>
        </w:rPr>
        <w:t>ptional</w:t>
      </w:r>
      <w:r w:rsidR="00C1348D" w:rsidRPr="00A04679">
        <w:rPr>
          <w:b/>
          <w:bCs/>
          <w:sz w:val="24"/>
          <w:szCs w:val="24"/>
        </w:rPr>
        <w:t>:</w:t>
      </w:r>
      <w:r w:rsidR="00C1348D">
        <w:rPr>
          <w:b/>
          <w:bCs/>
          <w:sz w:val="24"/>
          <w:szCs w:val="24"/>
        </w:rPr>
        <w:t xml:space="preserve"> View previous drafts and submissions</w:t>
      </w:r>
    </w:p>
    <w:p w14:paraId="3E13F915" w14:textId="05E36927" w:rsidR="00F03E20" w:rsidRDefault="2F1C1A9A" w:rsidP="00FC574C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2556BE9">
        <w:rPr>
          <w:sz w:val="24"/>
          <w:szCs w:val="24"/>
        </w:rPr>
        <w:t>You can see previously submitted and drafted reimbursements under ‘My reimbursements’</w:t>
      </w:r>
      <w:commentRangeStart w:id="13"/>
      <w:commentRangeStart w:id="14"/>
      <w:commentRangeStart w:id="15"/>
      <w:r w:rsidRPr="02556BE9">
        <w:rPr>
          <w:sz w:val="24"/>
          <w:szCs w:val="24"/>
        </w:rPr>
        <w:t xml:space="preserve"> </w:t>
      </w:r>
      <w:commentRangeEnd w:id="13"/>
      <w:r w:rsidR="00985953">
        <w:rPr>
          <w:rStyle w:val="CommentReference"/>
        </w:rPr>
        <w:commentReference w:id="13"/>
      </w:r>
      <w:commentRangeEnd w:id="14"/>
      <w:r w:rsidR="00985953">
        <w:rPr>
          <w:rStyle w:val="CommentReference"/>
        </w:rPr>
        <w:commentReference w:id="14"/>
      </w:r>
      <w:commentRangeEnd w:id="15"/>
      <w:r w:rsidR="00985953">
        <w:rPr>
          <w:rStyle w:val="CommentReference"/>
        </w:rPr>
        <w:commentReference w:id="15"/>
      </w:r>
    </w:p>
    <w:p w14:paraId="3CFBF2C3" w14:textId="372B6345" w:rsidR="002203D9" w:rsidRDefault="002203D9" w:rsidP="00FC574C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You can view the detail</w:t>
      </w:r>
      <w:r w:rsidR="009676E4">
        <w:rPr>
          <w:sz w:val="24"/>
          <w:szCs w:val="24"/>
        </w:rPr>
        <w:t>s</w:t>
      </w:r>
      <w:r>
        <w:rPr>
          <w:sz w:val="24"/>
          <w:szCs w:val="24"/>
        </w:rPr>
        <w:t xml:space="preserve"> of </w:t>
      </w:r>
      <w:r w:rsidR="00FB4285">
        <w:rPr>
          <w:sz w:val="24"/>
          <w:szCs w:val="24"/>
        </w:rPr>
        <w:t xml:space="preserve">submitted and drafted </w:t>
      </w:r>
      <w:r>
        <w:rPr>
          <w:sz w:val="24"/>
          <w:szCs w:val="24"/>
        </w:rPr>
        <w:t xml:space="preserve">reimbursements by clicking the </w:t>
      </w:r>
      <w:r w:rsidR="00FB4285">
        <w:rPr>
          <w:sz w:val="24"/>
          <w:szCs w:val="24"/>
        </w:rPr>
        <w:t>binoculars icon</w:t>
      </w:r>
      <w:r w:rsidR="009676E4">
        <w:rPr>
          <w:sz w:val="24"/>
          <w:szCs w:val="24"/>
        </w:rPr>
        <w:t xml:space="preserve"> (where it says ‘view’)</w:t>
      </w:r>
      <w:r w:rsidR="00FB4285">
        <w:rPr>
          <w:sz w:val="24"/>
          <w:szCs w:val="24"/>
        </w:rPr>
        <w:t>.</w:t>
      </w:r>
    </w:p>
    <w:p w14:paraId="0A30A716" w14:textId="168C157A" w:rsidR="008D6127" w:rsidRPr="008D6127" w:rsidRDefault="009676E4" w:rsidP="008D6127">
      <w:pPr>
        <w:rPr>
          <w:sz w:val="24"/>
          <w:szCs w:val="24"/>
        </w:rPr>
      </w:pPr>
      <w:r w:rsidRPr="00212A4B">
        <w:rPr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39CFEFDF" wp14:editId="1586C7E9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6479540" cy="2077085"/>
            <wp:effectExtent l="0" t="0" r="0" b="0"/>
            <wp:wrapSquare wrapText="bothSides"/>
            <wp:docPr id="100189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168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C7D38" w14:textId="77777777" w:rsidR="009676E4" w:rsidRDefault="00C95925" w:rsidP="00C1348D">
      <w:pPr>
        <w:rPr>
          <w:b/>
          <w:bCs/>
          <w:sz w:val="24"/>
          <w:szCs w:val="24"/>
        </w:rPr>
      </w:pPr>
      <w:commentRangeStart w:id="17"/>
      <w:commentRangeEnd w:id="17"/>
      <w:r>
        <w:rPr>
          <w:rStyle w:val="CommentReference"/>
        </w:rPr>
        <w:commentReference w:id="17"/>
      </w:r>
    </w:p>
    <w:p w14:paraId="7774094B" w14:textId="77777777" w:rsidR="009676E4" w:rsidRDefault="009676E4" w:rsidP="00C1348D">
      <w:pPr>
        <w:rPr>
          <w:b/>
          <w:bCs/>
          <w:sz w:val="24"/>
          <w:szCs w:val="24"/>
        </w:rPr>
      </w:pPr>
    </w:p>
    <w:p w14:paraId="39527529" w14:textId="77777777" w:rsidR="009676E4" w:rsidRDefault="009676E4" w:rsidP="00C1348D">
      <w:pPr>
        <w:rPr>
          <w:b/>
          <w:bCs/>
          <w:sz w:val="24"/>
          <w:szCs w:val="24"/>
        </w:rPr>
      </w:pPr>
    </w:p>
    <w:p w14:paraId="6F668687" w14:textId="77777777" w:rsidR="009676E4" w:rsidRDefault="009676E4" w:rsidP="00C1348D">
      <w:pPr>
        <w:rPr>
          <w:b/>
          <w:bCs/>
          <w:sz w:val="24"/>
          <w:szCs w:val="24"/>
        </w:rPr>
      </w:pPr>
    </w:p>
    <w:p w14:paraId="051621B5" w14:textId="77777777" w:rsidR="009676E4" w:rsidRDefault="009676E4" w:rsidP="00C1348D">
      <w:pPr>
        <w:rPr>
          <w:b/>
          <w:bCs/>
          <w:sz w:val="24"/>
          <w:szCs w:val="24"/>
        </w:rPr>
      </w:pPr>
    </w:p>
    <w:p w14:paraId="5548DCDB" w14:textId="77777777" w:rsidR="009676E4" w:rsidRDefault="009676E4" w:rsidP="00C1348D">
      <w:pPr>
        <w:rPr>
          <w:b/>
          <w:bCs/>
          <w:sz w:val="24"/>
          <w:szCs w:val="24"/>
        </w:rPr>
      </w:pPr>
    </w:p>
    <w:p w14:paraId="274E4EE0" w14:textId="77777777" w:rsidR="009676E4" w:rsidRDefault="009676E4" w:rsidP="00C1348D">
      <w:pPr>
        <w:rPr>
          <w:b/>
          <w:bCs/>
          <w:sz w:val="24"/>
          <w:szCs w:val="24"/>
        </w:rPr>
      </w:pPr>
    </w:p>
    <w:p w14:paraId="73F681E7" w14:textId="313BCB24" w:rsidR="00C1348D" w:rsidRDefault="009676E4" w:rsidP="00C1348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</w:r>
      <w:r>
        <w:rPr>
          <w:b/>
          <w:bCs/>
          <w:sz w:val="24"/>
          <w:szCs w:val="24"/>
        </w:rPr>
        <w:br/>
      </w:r>
      <w:r w:rsidR="00C1348D">
        <w:rPr>
          <w:b/>
          <w:bCs/>
          <w:sz w:val="24"/>
          <w:szCs w:val="24"/>
        </w:rPr>
        <w:t>Optional:</w:t>
      </w:r>
      <w:r w:rsidR="00C1348D" w:rsidRPr="00A04679">
        <w:rPr>
          <w:b/>
          <w:bCs/>
          <w:sz w:val="24"/>
          <w:szCs w:val="24"/>
        </w:rPr>
        <w:t xml:space="preserve"> </w:t>
      </w:r>
      <w:r w:rsidR="00C1348D">
        <w:rPr>
          <w:b/>
          <w:bCs/>
          <w:sz w:val="24"/>
          <w:szCs w:val="24"/>
        </w:rPr>
        <w:t>Edit and submit a draft</w:t>
      </w:r>
    </w:p>
    <w:p w14:paraId="5C06B81D" w14:textId="71E40DC6" w:rsidR="002203D9" w:rsidRPr="00807709" w:rsidRDefault="00807709" w:rsidP="00FC574C">
      <w:pPr>
        <w:pStyle w:val="ListParagraph"/>
        <w:numPr>
          <w:ilvl w:val="0"/>
          <w:numId w:val="29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You can edit a draft by clicking the pencil icon</w:t>
      </w:r>
      <w:r w:rsidR="009676E4">
        <w:rPr>
          <w:sz w:val="24"/>
          <w:szCs w:val="24"/>
        </w:rPr>
        <w:t xml:space="preserve"> (where it says ‘edit’)</w:t>
      </w:r>
    </w:p>
    <w:p w14:paraId="3751C670" w14:textId="0E95DE71" w:rsidR="00807709" w:rsidRPr="002203D9" w:rsidRDefault="009676E4" w:rsidP="00FC574C">
      <w:pPr>
        <w:pStyle w:val="ListParagraph"/>
        <w:numPr>
          <w:ilvl w:val="0"/>
          <w:numId w:val="29"/>
        </w:numPr>
        <w:rPr>
          <w:b/>
          <w:bCs/>
          <w:sz w:val="24"/>
          <w:szCs w:val="24"/>
        </w:rPr>
      </w:pPr>
      <w:r w:rsidRPr="00306F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0A2D0761" wp14:editId="268353C5">
            <wp:simplePos x="0" y="0"/>
            <wp:positionH relativeFrom="margin">
              <wp:align>right</wp:align>
            </wp:positionH>
            <wp:positionV relativeFrom="paragraph">
              <wp:posOffset>617855</wp:posOffset>
            </wp:positionV>
            <wp:extent cx="6479540" cy="2052320"/>
            <wp:effectExtent l="0" t="0" r="0" b="5080"/>
            <wp:wrapSquare wrapText="bothSides"/>
            <wp:docPr id="3540179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17973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709">
        <w:rPr>
          <w:sz w:val="24"/>
          <w:szCs w:val="24"/>
        </w:rPr>
        <w:t xml:space="preserve">Once ready, you can submit the draft reimbursement </w:t>
      </w:r>
      <w:r>
        <w:rPr>
          <w:sz w:val="24"/>
          <w:szCs w:val="24"/>
        </w:rPr>
        <w:t>(which we explain how to do in Step</w:t>
      </w:r>
      <w:r w:rsidR="00FB4285">
        <w:rPr>
          <w:sz w:val="24"/>
          <w:szCs w:val="24"/>
        </w:rPr>
        <w:t xml:space="preserve"> 9</w:t>
      </w:r>
      <w:r>
        <w:rPr>
          <w:sz w:val="24"/>
          <w:szCs w:val="24"/>
        </w:rPr>
        <w:t>).</w:t>
      </w:r>
    </w:p>
    <w:p w14:paraId="5C6F3578" w14:textId="77777777" w:rsidR="009676E4" w:rsidRPr="0030653F" w:rsidRDefault="009676E4">
      <w:pPr>
        <w:spacing w:before="60" w:after="60"/>
        <w:rPr>
          <w:b/>
          <w:bCs/>
          <w:sz w:val="22"/>
          <w:szCs w:val="22"/>
        </w:rPr>
      </w:pPr>
    </w:p>
    <w:p w14:paraId="66E89BC2" w14:textId="1EB522FD" w:rsidR="00984A7E" w:rsidRDefault="0030653F" w:rsidP="00780260">
      <w:pPr>
        <w:rPr>
          <w:sz w:val="24"/>
          <w:szCs w:val="24"/>
        </w:rPr>
      </w:pPr>
      <w:r>
        <w:rPr>
          <w:b/>
          <w:bCs/>
          <w:sz w:val="28"/>
          <w:szCs w:val="28"/>
        </w:rPr>
        <w:br/>
      </w:r>
      <w:r w:rsidR="007C3955" w:rsidRPr="00A04679">
        <w:rPr>
          <w:b/>
          <w:bCs/>
          <w:sz w:val="28"/>
          <w:szCs w:val="28"/>
        </w:rPr>
        <w:t>Need help?</w:t>
      </w:r>
      <w:r w:rsidR="007C3955" w:rsidRPr="00A04679">
        <w:rPr>
          <w:sz w:val="28"/>
          <w:szCs w:val="28"/>
        </w:rPr>
        <w:br/>
      </w:r>
      <w:r w:rsidR="007C3955" w:rsidRPr="007C3955">
        <w:rPr>
          <w:sz w:val="24"/>
          <w:szCs w:val="24"/>
        </w:rPr>
        <w:t>If you need help at any time:</w:t>
      </w:r>
    </w:p>
    <w:p w14:paraId="5F072A33" w14:textId="11B271C8" w:rsidR="00B30857" w:rsidRDefault="00984A7E" w:rsidP="009676E4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r w:rsidR="007C3955" w:rsidRPr="00984A7E">
        <w:rPr>
          <w:sz w:val="24"/>
          <w:szCs w:val="24"/>
        </w:rPr>
        <w:t>us</w:t>
      </w:r>
      <w:r w:rsidR="00B30857">
        <w:rPr>
          <w:sz w:val="24"/>
          <w:szCs w:val="24"/>
        </w:rPr>
        <w:t xml:space="preserve"> at </w:t>
      </w:r>
      <w:hyperlink r:id="rId31" w:history="1">
        <w:r w:rsidR="00B30857" w:rsidRPr="009676E4">
          <w:rPr>
            <w:sz w:val="24"/>
            <w:szCs w:val="24"/>
          </w:rPr>
          <w:t>help@niis.qld.gov.au</w:t>
        </w:r>
      </w:hyperlink>
      <w:r w:rsidR="00B30857">
        <w:rPr>
          <w:sz w:val="24"/>
          <w:szCs w:val="24"/>
        </w:rPr>
        <w:t>. We’ll get back to you as soon as possible</w:t>
      </w:r>
    </w:p>
    <w:p w14:paraId="666A90F0" w14:textId="22D75071" w:rsidR="001C6924" w:rsidRDefault="00B30857" w:rsidP="009676E4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You can also</w:t>
      </w:r>
      <w:r w:rsidR="007C3955" w:rsidRPr="00984A7E">
        <w:rPr>
          <w:sz w:val="24"/>
          <w:szCs w:val="24"/>
        </w:rPr>
        <w:t xml:space="preserve"> ask someone you trust to help you with this guide</w:t>
      </w:r>
      <w:r>
        <w:rPr>
          <w:sz w:val="24"/>
          <w:szCs w:val="24"/>
        </w:rPr>
        <w:t>.</w:t>
      </w:r>
    </w:p>
    <w:p w14:paraId="2D23AE64" w14:textId="77777777" w:rsidR="002C6A10" w:rsidRPr="009676E4" w:rsidRDefault="002C6A10" w:rsidP="009676E4">
      <w:pPr>
        <w:rPr>
          <w:b/>
          <w:bCs/>
          <w:sz w:val="16"/>
          <w:szCs w:val="16"/>
        </w:rPr>
      </w:pPr>
      <w:bookmarkStart w:id="19" w:name="DigitalID"/>
    </w:p>
    <w:p w14:paraId="1A114520" w14:textId="287860BB" w:rsidR="002C651E" w:rsidRPr="0099702E" w:rsidRDefault="002C651E" w:rsidP="002C651E">
      <w:pPr>
        <w:rPr>
          <w:b/>
          <w:bCs/>
          <w:sz w:val="28"/>
          <w:szCs w:val="28"/>
        </w:rPr>
      </w:pPr>
      <w:r w:rsidRPr="0099702E">
        <w:rPr>
          <w:b/>
          <w:bCs/>
          <w:sz w:val="28"/>
          <w:szCs w:val="28"/>
        </w:rPr>
        <w:t xml:space="preserve">Digital ID </w:t>
      </w:r>
      <w:r w:rsidR="009D4C5B" w:rsidRPr="0099702E">
        <w:rPr>
          <w:b/>
          <w:bCs/>
          <w:sz w:val="28"/>
          <w:szCs w:val="28"/>
        </w:rPr>
        <w:t>hints and tips</w:t>
      </w:r>
    </w:p>
    <w:bookmarkEnd w:id="19"/>
    <w:p w14:paraId="39FE725E" w14:textId="34F083E3" w:rsidR="0054696F" w:rsidRDefault="006A5F75" w:rsidP="006A5F75">
      <w:pPr>
        <w:rPr>
          <w:sz w:val="24"/>
          <w:szCs w:val="24"/>
        </w:rPr>
      </w:pPr>
      <w:r w:rsidRPr="0054696F">
        <w:rPr>
          <w:sz w:val="24"/>
          <w:szCs w:val="24"/>
        </w:rPr>
        <w:t xml:space="preserve">NIISQ Direct uses Digital ID </w:t>
      </w:r>
      <w:r w:rsidR="002F4A48" w:rsidRPr="0054696F">
        <w:rPr>
          <w:sz w:val="24"/>
          <w:szCs w:val="24"/>
        </w:rPr>
        <w:t xml:space="preserve">to securely sign you into our portal. This is used by </w:t>
      </w:r>
      <w:r w:rsidR="0054696F" w:rsidRPr="0054696F">
        <w:rPr>
          <w:sz w:val="24"/>
          <w:szCs w:val="24"/>
        </w:rPr>
        <w:t xml:space="preserve">Australian and Queensland government agencies </w:t>
      </w:r>
      <w:r w:rsidR="00746580">
        <w:rPr>
          <w:sz w:val="24"/>
          <w:szCs w:val="24"/>
        </w:rPr>
        <w:t xml:space="preserve">and providers </w:t>
      </w:r>
      <w:r w:rsidR="0054696F" w:rsidRPr="0054696F">
        <w:rPr>
          <w:sz w:val="24"/>
          <w:szCs w:val="24"/>
        </w:rPr>
        <w:t xml:space="preserve">and </w:t>
      </w:r>
      <w:r w:rsidR="00746580">
        <w:rPr>
          <w:sz w:val="24"/>
          <w:szCs w:val="24"/>
        </w:rPr>
        <w:t>helps</w:t>
      </w:r>
      <w:r w:rsidR="0054696F" w:rsidRPr="0054696F">
        <w:rPr>
          <w:sz w:val="24"/>
          <w:szCs w:val="24"/>
        </w:rPr>
        <w:t xml:space="preserve"> you </w:t>
      </w:r>
      <w:r w:rsidR="00746580">
        <w:rPr>
          <w:sz w:val="24"/>
          <w:szCs w:val="24"/>
        </w:rPr>
        <w:t>to</w:t>
      </w:r>
      <w:r w:rsidR="0054696F" w:rsidRPr="0054696F">
        <w:rPr>
          <w:sz w:val="24"/>
          <w:szCs w:val="24"/>
        </w:rPr>
        <w:t xml:space="preserve"> access your information.</w:t>
      </w:r>
    </w:p>
    <w:p w14:paraId="7537F0C1" w14:textId="661370C7" w:rsidR="00C37250" w:rsidRPr="00C37250" w:rsidRDefault="00C37250" w:rsidP="00C37250">
      <w:pPr>
        <w:rPr>
          <w:sz w:val="24"/>
          <w:szCs w:val="24"/>
        </w:rPr>
      </w:pPr>
      <w:r w:rsidRPr="00C37250">
        <w:rPr>
          <w:sz w:val="24"/>
          <w:szCs w:val="24"/>
        </w:rPr>
        <w:t>Please note, NIISQ Direct does not accept QGOV or QDI digital IDs.</w:t>
      </w:r>
      <w:r>
        <w:rPr>
          <w:sz w:val="24"/>
          <w:szCs w:val="24"/>
        </w:rPr>
        <w:t xml:space="preserve"> </w:t>
      </w:r>
    </w:p>
    <w:p w14:paraId="22CF4B28" w14:textId="6B6F5AD7" w:rsidR="006A5F75" w:rsidRPr="0054696F" w:rsidRDefault="0054696F" w:rsidP="006A5F75">
      <w:pPr>
        <w:rPr>
          <w:b/>
          <w:bCs/>
          <w:sz w:val="28"/>
          <w:szCs w:val="28"/>
        </w:rPr>
      </w:pPr>
      <w:r>
        <w:rPr>
          <w:sz w:val="24"/>
          <w:szCs w:val="24"/>
        </w:rPr>
        <w:br/>
      </w:r>
      <w:r w:rsidR="006A5F75" w:rsidRPr="00D85ED4">
        <w:rPr>
          <w:b/>
          <w:bCs/>
          <w:sz w:val="24"/>
          <w:szCs w:val="24"/>
        </w:rPr>
        <w:t xml:space="preserve">What is a </w:t>
      </w:r>
      <w:r w:rsidRPr="00D85ED4">
        <w:rPr>
          <w:b/>
          <w:bCs/>
          <w:sz w:val="24"/>
          <w:szCs w:val="24"/>
        </w:rPr>
        <w:t>D</w:t>
      </w:r>
      <w:r w:rsidR="006A5F75" w:rsidRPr="00D85ED4">
        <w:rPr>
          <w:b/>
          <w:bCs/>
          <w:sz w:val="24"/>
          <w:szCs w:val="24"/>
        </w:rPr>
        <w:t>igital ID?</w:t>
      </w:r>
    </w:p>
    <w:p w14:paraId="058310C8" w14:textId="40F8F5CA" w:rsidR="006A5F75" w:rsidRPr="00E3402E" w:rsidRDefault="006A5F75" w:rsidP="00FC574C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A </w:t>
      </w:r>
      <w:r w:rsidR="00C97A86" w:rsidRPr="00E3402E">
        <w:rPr>
          <w:sz w:val="24"/>
          <w:szCs w:val="24"/>
        </w:rPr>
        <w:t>D</w:t>
      </w:r>
      <w:r w:rsidRPr="00E3402E">
        <w:rPr>
          <w:sz w:val="24"/>
          <w:szCs w:val="24"/>
        </w:rPr>
        <w:t>igital ID is a secure and easy way to prove who you are online.</w:t>
      </w:r>
    </w:p>
    <w:p w14:paraId="49F28671" w14:textId="77777777" w:rsidR="00E3402E" w:rsidRDefault="00E3402E" w:rsidP="006A5F75">
      <w:pPr>
        <w:rPr>
          <w:sz w:val="24"/>
          <w:szCs w:val="24"/>
        </w:rPr>
      </w:pPr>
    </w:p>
    <w:p w14:paraId="10277491" w14:textId="777FB532" w:rsidR="006A5F75" w:rsidRPr="00D85ED4" w:rsidRDefault="006A5F75" w:rsidP="006A5F75">
      <w:pPr>
        <w:rPr>
          <w:b/>
          <w:bCs/>
          <w:sz w:val="24"/>
          <w:szCs w:val="24"/>
        </w:rPr>
      </w:pPr>
      <w:r w:rsidRPr="00D85ED4">
        <w:rPr>
          <w:b/>
          <w:bCs/>
          <w:sz w:val="24"/>
          <w:szCs w:val="24"/>
        </w:rPr>
        <w:t xml:space="preserve">What if I don’t have a </w:t>
      </w:r>
      <w:r w:rsidR="00E3402E" w:rsidRPr="00D85ED4">
        <w:rPr>
          <w:b/>
          <w:bCs/>
          <w:sz w:val="24"/>
          <w:szCs w:val="24"/>
        </w:rPr>
        <w:t>D</w:t>
      </w:r>
      <w:r w:rsidRPr="00D85ED4">
        <w:rPr>
          <w:b/>
          <w:bCs/>
          <w:sz w:val="24"/>
          <w:szCs w:val="24"/>
        </w:rPr>
        <w:t>igital ID?</w:t>
      </w:r>
    </w:p>
    <w:p w14:paraId="278B5C44" w14:textId="77777777" w:rsidR="00E3402E" w:rsidRDefault="006A5F75" w:rsidP="00FC574C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If you don’t currently have a </w:t>
      </w:r>
      <w:r w:rsidR="00E3402E">
        <w:rPr>
          <w:sz w:val="24"/>
          <w:szCs w:val="24"/>
        </w:rPr>
        <w:t>D</w:t>
      </w:r>
      <w:r w:rsidRPr="00E3402E">
        <w:rPr>
          <w:sz w:val="24"/>
          <w:szCs w:val="24"/>
        </w:rPr>
        <w:t xml:space="preserve">igital ID, you’ll need to create one before you can login to NIISQ Direct. </w:t>
      </w:r>
    </w:p>
    <w:p w14:paraId="4CDE1751" w14:textId="77777777" w:rsidR="00611530" w:rsidRDefault="00E3402E" w:rsidP="00FC574C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It’s free and easy to </w:t>
      </w:r>
      <w:r w:rsidR="00611530">
        <w:rPr>
          <w:sz w:val="24"/>
          <w:szCs w:val="24"/>
        </w:rPr>
        <w:t>do.</w:t>
      </w:r>
    </w:p>
    <w:p w14:paraId="5343DDBE" w14:textId="77777777" w:rsidR="001B4510" w:rsidRDefault="00611530" w:rsidP="00FC574C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6A5F75" w:rsidRPr="00E3402E">
        <w:rPr>
          <w:sz w:val="24"/>
          <w:szCs w:val="24"/>
        </w:rPr>
        <w:t xml:space="preserve">o to </w:t>
      </w:r>
      <w:hyperlink r:id="rId32">
        <w:r w:rsidR="006A5F75" w:rsidRPr="00E3402E">
          <w:rPr>
            <w:rStyle w:val="Hyperlink"/>
            <w:sz w:val="24"/>
            <w:szCs w:val="24"/>
          </w:rPr>
          <w:t>https://www.qld.gov.au/qdifaq</w:t>
        </w:r>
      </w:hyperlink>
      <w:r w:rsidR="006A5F75" w:rsidRPr="00E3402E">
        <w:rPr>
          <w:sz w:val="24"/>
          <w:szCs w:val="24"/>
        </w:rPr>
        <w:t xml:space="preserve"> for advice on how to set up a </w:t>
      </w:r>
      <w:r w:rsidR="00344B01">
        <w:rPr>
          <w:sz w:val="24"/>
          <w:szCs w:val="24"/>
        </w:rPr>
        <w:t>D</w:t>
      </w:r>
      <w:r w:rsidR="006A5F75" w:rsidRPr="00E3402E">
        <w:rPr>
          <w:sz w:val="24"/>
          <w:szCs w:val="24"/>
        </w:rPr>
        <w:t xml:space="preserve">igital ID with a digital ID provider. </w:t>
      </w:r>
    </w:p>
    <w:p w14:paraId="7110569C" w14:textId="76451502" w:rsidR="006A5F75" w:rsidRPr="00685818" w:rsidRDefault="001B4510" w:rsidP="001B4510">
      <w:pPr>
        <w:rPr>
          <w:sz w:val="22"/>
          <w:szCs w:val="22"/>
        </w:rPr>
      </w:pPr>
      <w:r w:rsidRPr="00685818">
        <w:rPr>
          <w:b/>
          <w:bCs/>
          <w:sz w:val="28"/>
          <w:szCs w:val="28"/>
        </w:rPr>
        <w:br/>
      </w:r>
      <w:r w:rsidR="006A5F75" w:rsidRPr="00685818">
        <w:rPr>
          <w:b/>
          <w:bCs/>
          <w:sz w:val="24"/>
          <w:szCs w:val="24"/>
        </w:rPr>
        <w:t>What is an identity strength?</w:t>
      </w:r>
    </w:p>
    <w:p w14:paraId="1AD793CA" w14:textId="58A39D8D" w:rsidR="006A5F75" w:rsidRDefault="006A5F75" w:rsidP="00FC574C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8F21CF">
        <w:rPr>
          <w:sz w:val="24"/>
          <w:szCs w:val="24"/>
        </w:rPr>
        <w:t xml:space="preserve">Identity strength is like a trust level for your </w:t>
      </w:r>
      <w:r w:rsidR="00AF3B96">
        <w:rPr>
          <w:sz w:val="24"/>
          <w:szCs w:val="24"/>
        </w:rPr>
        <w:t>D</w:t>
      </w:r>
      <w:r w:rsidRPr="008F21CF">
        <w:rPr>
          <w:sz w:val="24"/>
          <w:szCs w:val="24"/>
        </w:rPr>
        <w:t xml:space="preserve">igital ID. It's a way of showing how sure the system is that you are who you say you are. </w:t>
      </w:r>
    </w:p>
    <w:p w14:paraId="588C067C" w14:textId="01FE3E8E" w:rsidR="009D4C5B" w:rsidRPr="0030653F" w:rsidRDefault="00AF3B96" w:rsidP="002C651E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To be able to sign into NIISQ Direct, your identi</w:t>
      </w:r>
      <w:r w:rsidR="001159B4">
        <w:rPr>
          <w:sz w:val="24"/>
          <w:szCs w:val="24"/>
        </w:rPr>
        <w:t>t</w:t>
      </w:r>
      <w:r>
        <w:rPr>
          <w:sz w:val="24"/>
          <w:szCs w:val="24"/>
        </w:rPr>
        <w:t xml:space="preserve">y strength needs to be </w:t>
      </w:r>
      <w:r w:rsidR="008D0B4A">
        <w:rPr>
          <w:sz w:val="24"/>
          <w:szCs w:val="24"/>
        </w:rPr>
        <w:t>set as ‘standard’ or higher.</w:t>
      </w:r>
    </w:p>
    <w:sectPr w:rsidR="009D4C5B" w:rsidRPr="0030653F" w:rsidSect="00050E91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21" w:right="851" w:bottom="851" w:left="851" w:header="57" w:footer="284" w:gutter="0"/>
      <w:cols w:space="567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Baron Joye" w:date="2025-05-15T10:22:00Z" w:initials="BJ">
    <w:p w14:paraId="3BA915FE" w14:textId="4EE06C28" w:rsidR="00291C4B" w:rsidRDefault="00291C4B" w:rsidP="00291C4B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"mailto:azbrow@treasury.qld.gov.au"</w:instrText>
      </w:r>
      <w:bookmarkStart w:id="3" w:name="_@_82CBB4BFE9FF4C43B211307DF0BAA560Z"/>
      <w:r>
        <w:fldChar w:fldCharType="separate"/>
      </w:r>
      <w:bookmarkEnd w:id="3"/>
      <w:r w:rsidRPr="00291C4B">
        <w:rPr>
          <w:rStyle w:val="Mention"/>
          <w:noProof/>
        </w:rPr>
        <w:t>@Aaron Brown</w:t>
      </w:r>
      <w:r>
        <w:fldChar w:fldCharType="end"/>
      </w:r>
      <w:r>
        <w:t xml:space="preserve"> Should you add highlights for the tile and tab - similar to the Myplan doc?</w:t>
      </w:r>
    </w:p>
  </w:comment>
  <w:comment w:id="1" w:author="Aaron Brown" w:date="2025-05-15T10:26:00Z" w:initials="AB">
    <w:p w14:paraId="254FB97F" w14:textId="71FA7120" w:rsidR="008723A7" w:rsidRDefault="008723A7">
      <w:pPr>
        <w:pStyle w:val="CommentText"/>
      </w:pPr>
      <w:r>
        <w:rPr>
          <w:rStyle w:val="CommentReference"/>
        </w:rPr>
        <w:annotationRef/>
      </w:r>
      <w:r w:rsidRPr="78BF860B">
        <w:t>absolutely</w:t>
      </w:r>
    </w:p>
  </w:comment>
  <w:comment w:id="2" w:author="Aaron Brown" w:date="2025-05-15T10:28:00Z" w:initials="AB">
    <w:p w14:paraId="173F265F" w14:textId="77777777" w:rsidR="00531E3F" w:rsidRDefault="00531E3F" w:rsidP="00531E3F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4" w:author="Jason Madden" w:date="2025-05-19T10:59:00Z" w:initials="JM">
    <w:p w14:paraId="3E077E5D" w14:textId="4FD15C2A" w:rsidR="00514052" w:rsidRDefault="00514052">
      <w:pPr>
        <w:pStyle w:val="CommentText"/>
      </w:pPr>
      <w:r>
        <w:rPr>
          <w:rStyle w:val="CommentReference"/>
        </w:rPr>
        <w:annotationRef/>
      </w:r>
      <w:r w:rsidRPr="395314D3">
        <w:t>@Aaron Brown</w:t>
      </w:r>
      <w:r w:rsidRPr="07986563">
        <w:t xml:space="preserve"> not sure if due to comments but we should make sure the tab &amp; tile highlighting is aligned with the images</w:t>
      </w:r>
    </w:p>
  </w:comment>
  <w:comment w:id="5" w:author="Aaron Brown" w:date="2025-05-19T11:05:00Z" w:initials="AB">
    <w:p w14:paraId="6FF8A4E4" w14:textId="77777777" w:rsidR="00C76976" w:rsidRDefault="00C76976" w:rsidP="00C76976">
      <w:pPr>
        <w:pStyle w:val="CommentText"/>
      </w:pPr>
      <w:r>
        <w:rPr>
          <w:rStyle w:val="CommentReference"/>
        </w:rPr>
        <w:annotationRef/>
      </w:r>
      <w:r>
        <w:t xml:space="preserve">I think this might be something to do with opening the word document in the web browser, that kinda messes with the images </w:t>
      </w:r>
    </w:p>
  </w:comment>
  <w:comment w:id="6" w:author="Aaron Brown" w:date="2025-05-19T11:11:00Z" w:initials="AB">
    <w:p w14:paraId="3F10DE9B" w14:textId="77777777" w:rsidR="00910346" w:rsidRDefault="00910346" w:rsidP="00910346">
      <w:pPr>
        <w:pStyle w:val="CommentText"/>
      </w:pPr>
      <w:r>
        <w:rPr>
          <w:rStyle w:val="CommentReference"/>
        </w:rPr>
        <w:annotationRef/>
      </w:r>
      <w:r>
        <w:t xml:space="preserve">Fixed </w:t>
      </w:r>
    </w:p>
  </w:comment>
  <w:comment w:id="7" w:author="Baron Joye" w:date="2025-05-15T10:27:00Z" w:initials="BJ">
    <w:p w14:paraId="5B8D2F0C" w14:textId="5782DCF6" w:rsidR="00AC6C48" w:rsidRDefault="00AC6C48" w:rsidP="00AC6C48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"mailto:azbrow@treasury.qld.gov.au"</w:instrText>
      </w:r>
      <w:bookmarkStart w:id="9" w:name="_@_B427B977B944484BA07AFCBA6DDD5A59Z"/>
      <w:r>
        <w:fldChar w:fldCharType="separate"/>
      </w:r>
      <w:bookmarkEnd w:id="9"/>
      <w:r w:rsidRPr="00AC6C48">
        <w:rPr>
          <w:rStyle w:val="Mention"/>
          <w:noProof/>
        </w:rPr>
        <w:t>@Aaron Brown</w:t>
      </w:r>
      <w:r>
        <w:fldChar w:fldCharType="end"/>
      </w:r>
      <w:r>
        <w:t xml:space="preserve"> once wording finalised, will need to update this screenshot (see SME chat Direct from Aleks at 11:03am yesterday)</w:t>
      </w:r>
    </w:p>
  </w:comment>
  <w:comment w:id="8" w:author="Aaron Brown" w:date="2025-05-15T10:28:00Z" w:initials="AB">
    <w:p w14:paraId="62683D22" w14:textId="77777777" w:rsidR="00531E3F" w:rsidRDefault="00531E3F" w:rsidP="00531E3F">
      <w:pPr>
        <w:pStyle w:val="CommentText"/>
      </w:pPr>
      <w:r>
        <w:rPr>
          <w:rStyle w:val="CommentReference"/>
        </w:rPr>
        <w:annotationRef/>
      </w:r>
      <w:r>
        <w:t>ye</w:t>
      </w:r>
    </w:p>
  </w:comment>
  <w:comment w:id="10" w:author="Jason Madden" w:date="2025-05-19T11:02:00Z" w:initials="JM">
    <w:p w14:paraId="307A5B20" w14:textId="16B333CA" w:rsidR="00514052" w:rsidRDefault="00514052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"mailto:azbrow@treasury.qld.gov.au"</w:instrText>
      </w:r>
      <w:bookmarkStart w:id="11" w:name="_@_D678F8F6C30A4E3EA3F1E6773A7D62A9Z"/>
      <w:r>
        <w:fldChar w:fldCharType="separate"/>
      </w:r>
      <w:bookmarkEnd w:id="11"/>
      <w:r w:rsidRPr="67D36B16">
        <w:rPr>
          <w:rStyle w:val="Mention"/>
          <w:noProof/>
        </w:rPr>
        <w:t>@Aaron Brown</w:t>
      </w:r>
      <w:r>
        <w:fldChar w:fldCharType="end"/>
      </w:r>
      <w:r w:rsidRPr="7AEAAA63">
        <w:t xml:space="preserve"> I think we should show the Close contact screen &amp; comments about what they should do if the required payee is not showing in the dropdown</w:t>
      </w:r>
    </w:p>
  </w:comment>
  <w:comment w:id="12" w:author="Katey Elenitsas" w:date="2025-05-20T12:57:00Z" w:initials="KE">
    <w:p w14:paraId="0A6B3DB6" w14:textId="77777777" w:rsidR="009676E4" w:rsidRDefault="009676E4" w:rsidP="009676E4">
      <w:pPr>
        <w:pStyle w:val="CommentText"/>
      </w:pPr>
      <w:r>
        <w:rPr>
          <w:rStyle w:val="CommentReference"/>
        </w:rPr>
        <w:annotationRef/>
      </w:r>
      <w:r>
        <w:t>I reckon crop out the ‘reimbursement request submitted 19/5/25… as it will date the How to and not super needed here.</w:t>
      </w:r>
    </w:p>
  </w:comment>
  <w:comment w:id="13" w:author="Baron Joye" w:date="2025-05-15T10:36:00Z" w:initials="BJ">
    <w:p w14:paraId="3EB4AAD6" w14:textId="57CA02D3" w:rsidR="004E34BC" w:rsidRDefault="004E34BC" w:rsidP="004E34BC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"mailto:azbrow@treasury.qld.gov.au"</w:instrText>
      </w:r>
      <w:bookmarkStart w:id="16" w:name="_@_4C6ACDF9326C416E854EF4A45F09423EZ"/>
      <w:r>
        <w:fldChar w:fldCharType="separate"/>
      </w:r>
      <w:bookmarkEnd w:id="16"/>
      <w:r w:rsidRPr="004E34BC">
        <w:rPr>
          <w:rStyle w:val="Mention"/>
          <w:noProof/>
        </w:rPr>
        <w:t>@Aaron Brown</w:t>
      </w:r>
      <w:r>
        <w:fldChar w:fldCharType="end"/>
      </w:r>
      <w:r>
        <w:t xml:space="preserve"> is it not default expanded?</w:t>
      </w:r>
    </w:p>
  </w:comment>
  <w:comment w:id="14" w:author="Baron Joye" w:date="2025-05-15T10:37:00Z" w:initials="BJ">
    <w:p w14:paraId="0325FEE9" w14:textId="77777777" w:rsidR="004E34BC" w:rsidRDefault="004E34BC" w:rsidP="004E34BC">
      <w:pPr>
        <w:pStyle w:val="CommentText"/>
      </w:pPr>
      <w:r>
        <w:rPr>
          <w:rStyle w:val="CommentReference"/>
        </w:rPr>
        <w:annotationRef/>
      </w:r>
      <w:r>
        <w:t>Perhaps you can just say ‘You can see previously submitted and drafted reimbursements under My reimbursements’</w:t>
      </w:r>
    </w:p>
  </w:comment>
  <w:comment w:id="15" w:author="Aaron Brown" w:date="2025-05-15T10:38:00Z" w:initials="AB">
    <w:p w14:paraId="5F52042D" w14:textId="10666314" w:rsidR="007D27FA" w:rsidRDefault="007D27FA">
      <w:pPr>
        <w:pStyle w:val="CommentText"/>
      </w:pPr>
      <w:r>
        <w:rPr>
          <w:rStyle w:val="CommentReference"/>
        </w:rPr>
        <w:annotationRef/>
      </w:r>
      <w:r w:rsidRPr="06261B65">
        <w:t>ahh yes, it is default expanded</w:t>
      </w:r>
    </w:p>
  </w:comment>
  <w:comment w:id="17" w:author="Jason Madden" w:date="2025-05-19T11:06:00Z" w:initials="JM">
    <w:p w14:paraId="799A6EEE" w14:textId="2DE6C913" w:rsidR="007A4752" w:rsidRDefault="007A4752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"mailto:azbrow@treasury.qld.gov.au"</w:instrText>
      </w:r>
      <w:bookmarkStart w:id="18" w:name="_@_D8F0CE46574648098487AF7B8F700FDBZ"/>
      <w:r>
        <w:fldChar w:fldCharType="separate"/>
      </w:r>
      <w:bookmarkEnd w:id="18"/>
      <w:r w:rsidRPr="1913AA10">
        <w:rPr>
          <w:rStyle w:val="Mention"/>
          <w:noProof/>
        </w:rPr>
        <w:t>@Aaron Brown</w:t>
      </w:r>
      <w:r>
        <w:fldChar w:fldCharType="end"/>
      </w:r>
      <w:r w:rsidRPr="70991CD9">
        <w:t xml:space="preserve">  I would suggest making the images larger (taller &amp; not as wide) to align with the rest of the reimbursement how to images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BA915FE" w15:done="1"/>
  <w15:commentEx w15:paraId="254FB97F" w15:paraIdParent="3BA915FE" w15:done="1"/>
  <w15:commentEx w15:paraId="173F265F" w15:paraIdParent="3BA915FE" w15:done="1"/>
  <w15:commentEx w15:paraId="3E077E5D" w15:done="1"/>
  <w15:commentEx w15:paraId="6FF8A4E4" w15:paraIdParent="3E077E5D" w15:done="1"/>
  <w15:commentEx w15:paraId="3F10DE9B" w15:paraIdParent="3E077E5D" w15:done="1"/>
  <w15:commentEx w15:paraId="5B8D2F0C" w15:done="1"/>
  <w15:commentEx w15:paraId="62683D22" w15:paraIdParent="5B8D2F0C" w15:done="1"/>
  <w15:commentEx w15:paraId="307A5B20" w15:done="1"/>
  <w15:commentEx w15:paraId="0A6B3DB6" w15:done="0"/>
  <w15:commentEx w15:paraId="3EB4AAD6" w15:done="1"/>
  <w15:commentEx w15:paraId="0325FEE9" w15:paraIdParent="3EB4AAD6" w15:done="1"/>
  <w15:commentEx w15:paraId="5F52042D" w15:paraIdParent="3EB4AAD6" w15:done="1"/>
  <w15:commentEx w15:paraId="799A6EEE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92259FA" w16cex:dateUtc="2025-05-15T00:22:00Z"/>
  <w16cex:commentExtensible w16cex:durableId="581D54F3" w16cex:dateUtc="2025-05-15T00:26:00Z"/>
  <w16cex:commentExtensible w16cex:durableId="08F8D528" w16cex:dateUtc="2025-05-15T00:28:00Z"/>
  <w16cex:commentExtensible w16cex:durableId="6E3E3FF2" w16cex:dateUtc="2025-05-19T00:59:00Z"/>
  <w16cex:commentExtensible w16cex:durableId="27644D5D" w16cex:dateUtc="2025-05-19T01:05:00Z"/>
  <w16cex:commentExtensible w16cex:durableId="51610CC5" w16cex:dateUtc="2025-05-19T01:11:00Z"/>
  <w16cex:commentExtensible w16cex:durableId="4A888061" w16cex:dateUtc="2025-05-15T00:27:00Z"/>
  <w16cex:commentExtensible w16cex:durableId="57BA2A65" w16cex:dateUtc="2025-05-15T00:28:00Z"/>
  <w16cex:commentExtensible w16cex:durableId="0A9D2ADF" w16cex:dateUtc="2025-05-19T01:02:00Z">
    <w16cex:extLst>
      <w16:ext w16:uri="{CE6994B0-6A32-4C9F-8C6B-6E91EDA988CE}">
        <cr:reactions xmlns:cr="http://schemas.microsoft.com/office/comments/2020/reactions">
          <cr:reaction reactionType="1">
            <cr:reactionInfo dateUtc="2025-05-19T01:16:32Z">
              <cr:user userId="S::azbrow@treasury.qld.gov.au::71dfb8a6-0c95-4fcb-b4d1-ae724b407be5" userProvider="AD" userName="Aaron Brown"/>
            </cr:reactionInfo>
          </cr:reaction>
        </cr:reactions>
      </w16:ext>
    </w16cex:extLst>
  </w16cex:commentExtensible>
  <w16cex:commentExtensible w16cex:durableId="579ECBF0" w16cex:dateUtc="2025-05-20T02:57:00Z"/>
  <w16cex:commentExtensible w16cex:durableId="61AD71CA" w16cex:dateUtc="2025-05-15T00:36:00Z"/>
  <w16cex:commentExtensible w16cex:durableId="69EB2BA6" w16cex:dateUtc="2025-05-15T00:37:00Z"/>
  <w16cex:commentExtensible w16cex:durableId="6B27DEA4" w16cex:dateUtc="2025-05-15T00:38:00Z"/>
  <w16cex:commentExtensible w16cex:durableId="62045DD3" w16cex:dateUtc="2025-05-19T01:06:00Z">
    <w16cex:extLst>
      <w16:ext w16:uri="{CE6994B0-6A32-4C9F-8C6B-6E91EDA988CE}">
        <cr:reactions xmlns:cr="http://schemas.microsoft.com/office/comments/2020/reactions">
          <cr:reaction reactionType="1">
            <cr:reactionInfo dateUtc="2025-05-19T01:40:26Z">
              <cr:user userId="S::azbrow@treasury.qld.gov.au::71dfb8a6-0c95-4fcb-b4d1-ae724b407be5" userProvider="AD" userName="Aaron Brown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BA915FE" w16cid:durableId="492259FA"/>
  <w16cid:commentId w16cid:paraId="254FB97F" w16cid:durableId="581D54F3"/>
  <w16cid:commentId w16cid:paraId="173F265F" w16cid:durableId="08F8D528"/>
  <w16cid:commentId w16cid:paraId="3E077E5D" w16cid:durableId="6E3E3FF2"/>
  <w16cid:commentId w16cid:paraId="6FF8A4E4" w16cid:durableId="27644D5D"/>
  <w16cid:commentId w16cid:paraId="3F10DE9B" w16cid:durableId="51610CC5"/>
  <w16cid:commentId w16cid:paraId="5B8D2F0C" w16cid:durableId="4A888061"/>
  <w16cid:commentId w16cid:paraId="62683D22" w16cid:durableId="57BA2A65"/>
  <w16cid:commentId w16cid:paraId="307A5B20" w16cid:durableId="0A9D2ADF"/>
  <w16cid:commentId w16cid:paraId="0A6B3DB6" w16cid:durableId="579ECBF0"/>
  <w16cid:commentId w16cid:paraId="3EB4AAD6" w16cid:durableId="61AD71CA"/>
  <w16cid:commentId w16cid:paraId="0325FEE9" w16cid:durableId="69EB2BA6"/>
  <w16cid:commentId w16cid:paraId="5F52042D" w16cid:durableId="6B27DEA4"/>
  <w16cid:commentId w16cid:paraId="799A6EEE" w16cid:durableId="62045DD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8C986" w14:textId="77777777" w:rsidR="006A5D39" w:rsidRDefault="006A5D39" w:rsidP="00421CC3">
      <w:r>
        <w:separator/>
      </w:r>
    </w:p>
    <w:p w14:paraId="2367E941" w14:textId="77777777" w:rsidR="006A5D39" w:rsidRDefault="006A5D39"/>
  </w:endnote>
  <w:endnote w:type="continuationSeparator" w:id="0">
    <w:p w14:paraId="26C84648" w14:textId="77777777" w:rsidR="006A5D39" w:rsidRDefault="006A5D39" w:rsidP="00421CC3">
      <w:r>
        <w:continuationSeparator/>
      </w:r>
    </w:p>
    <w:p w14:paraId="6C3CF96B" w14:textId="77777777" w:rsidR="006A5D39" w:rsidRDefault="006A5D39"/>
  </w:endnote>
  <w:endnote w:type="continuationNotice" w:id="1">
    <w:p w14:paraId="061A451B" w14:textId="77777777" w:rsidR="006A5D39" w:rsidRDefault="006A5D3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6BA5E" w14:textId="6FF4EA6D" w:rsidR="0023710C" w:rsidRPr="003C6337" w:rsidRDefault="00A85431" w:rsidP="003C633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1D23A35" wp14:editId="3374EC2F">
              <wp:simplePos x="0" y="0"/>
              <wp:positionH relativeFrom="margin">
                <wp:posOffset>3032125</wp:posOffset>
              </wp:positionH>
              <wp:positionV relativeFrom="paragraph">
                <wp:posOffset>-98425</wp:posOffset>
              </wp:positionV>
              <wp:extent cx="3447415" cy="342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741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8145" w14:textId="42F9F1FC" w:rsidR="00A85431" w:rsidRPr="008C43A8" w:rsidRDefault="00A85431" w:rsidP="00A85431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D23A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8.75pt;margin-top:-7.75pt;width:271.45pt;height:27pt;z-index:2516582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" filled="f" stroked="f">
              <v:textbox>
                <w:txbxContent>
                  <w:p w14:paraId="34A28145" w14:textId="42F9F1FC" w:rsidR="00A85431" w:rsidRPr="008C43A8" w:rsidRDefault="00A85431" w:rsidP="00A85431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2376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5EA7DE" wp14:editId="54A7F74E">
              <wp:simplePos x="0" y="0"/>
              <wp:positionH relativeFrom="column">
                <wp:posOffset>-556241</wp:posOffset>
              </wp:positionH>
              <wp:positionV relativeFrom="paragraph">
                <wp:posOffset>-161026</wp:posOffset>
              </wp:positionV>
              <wp:extent cx="7570228" cy="48577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0228" cy="485775"/>
                        <a:chOff x="-34906" y="24336"/>
                        <a:chExt cx="7570228" cy="48577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-34906" y="24336"/>
                          <a:ext cx="7570228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18203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7650" y="70897"/>
                          <a:ext cx="7010399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A9CF" w14:textId="07F2018B" w:rsidR="005E2376" w:rsidRPr="008C43A8" w:rsidRDefault="005E2376" w:rsidP="001E30C7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5EA7DE" id="Group 6" o:spid="_x0000_s1027" style="position:absolute;margin-left:-43.8pt;margin-top:-12.7pt;width:596.1pt;height:38.25pt;z-index:251658240;mso-width-relative:margin" coordorigin="-349,243" coordsize="7570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">
              <v:rect id="Rectangle 5" o:spid="_x0000_s1028" style="position:absolute;left:-349;top:243;width:75702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" fillcolor="#0f1e4a" stroked="f" strokeweight="2pt"/>
              <v:shape id="_x0000_s1029" type="#_x0000_t202" style="position:absolute;left:2476;top:708;width:7010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" filled="f" stroked="f">
                <v:textbox>
                  <w:txbxContent>
                    <w:p w14:paraId="097EA9CF" w14:textId="07F2018B" w:rsidR="005E2376" w:rsidRPr="008C43A8" w:rsidRDefault="005E2376" w:rsidP="001E30C7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5A611" w14:textId="4FD53C8F" w:rsidR="0027495F" w:rsidRDefault="00CE53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12819F" wp14:editId="0F6254E8">
              <wp:simplePos x="0" y="0"/>
              <wp:positionH relativeFrom="column">
                <wp:posOffset>5355590</wp:posOffset>
              </wp:positionH>
              <wp:positionV relativeFrom="paragraph">
                <wp:posOffset>-98425</wp:posOffset>
              </wp:positionV>
              <wp:extent cx="1274100" cy="3429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41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E614A4" w14:textId="4BE440F9" w:rsidR="00553303" w:rsidRPr="008C43A8" w:rsidRDefault="00CE531C" w:rsidP="00CE531C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2819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21.7pt;margin-top:-7.75pt;width:100.3pt;height:2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" filled="f" stroked="f">
              <v:textbox>
                <w:txbxContent>
                  <w:p w14:paraId="53E614A4" w14:textId="4BE440F9" w:rsidR="00553303" w:rsidRPr="008C43A8" w:rsidRDefault="00CE531C" w:rsidP="00CE531C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7495F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231EE79" wp14:editId="4E8A0BF5">
              <wp:simplePos x="0" y="0"/>
              <wp:positionH relativeFrom="column">
                <wp:posOffset>-549910</wp:posOffset>
              </wp:positionH>
              <wp:positionV relativeFrom="paragraph">
                <wp:posOffset>-165100</wp:posOffset>
              </wp:positionV>
              <wp:extent cx="7584763" cy="4857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4763" cy="485775"/>
                        <a:chOff x="-574034" y="-139517"/>
                        <a:chExt cx="7584763" cy="48577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-574034" y="-139517"/>
                          <a:ext cx="7584763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381338" y="-87670"/>
                          <a:ext cx="1274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EA0AE" w14:textId="77777777" w:rsidR="0027495F" w:rsidRPr="008C43A8" w:rsidRDefault="0027495F" w:rsidP="00553303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31EE79" id="Group 15" o:spid="_x0000_s1031" style="position:absolute;margin-left:-43.3pt;margin-top:-13pt;width:597.25pt;height:38.25pt;z-index:251658242;mso-width-relative:margin;mso-height-relative:margin" coordorigin="-5740,-1395" coordsize="75847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">
              <v:rect id="Rectangle 16" o:spid="_x0000_s1032" style="position:absolute;left:-5740;top:-1395;width:75847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" fillcolor="#0f1e4a" stroked="f" strokeweight="2pt"/>
              <v:shape id="_x0000_s1033" type="#_x0000_t202" style="position:absolute;left:-3813;top:-876;width:12741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" filled="f" stroked="f">
                <v:textbox>
                  <w:txbxContent>
                    <w:p w14:paraId="176EA0AE" w14:textId="77777777" w:rsidR="0027495F" w:rsidRPr="008C43A8" w:rsidRDefault="0027495F" w:rsidP="00553303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4ED57" w14:textId="77777777" w:rsidR="006A5D39" w:rsidRDefault="006A5D39" w:rsidP="00FD2073">
      <w:pPr>
        <w:spacing w:after="20"/>
        <w:ind w:right="284"/>
      </w:pPr>
      <w:r>
        <w:separator/>
      </w:r>
    </w:p>
  </w:footnote>
  <w:footnote w:type="continuationSeparator" w:id="0">
    <w:p w14:paraId="561E17D0" w14:textId="77777777" w:rsidR="006A5D39" w:rsidRDefault="006A5D39" w:rsidP="00FD2073">
      <w:pPr>
        <w:spacing w:after="20"/>
      </w:pPr>
      <w:r>
        <w:continuationSeparator/>
      </w:r>
    </w:p>
  </w:footnote>
  <w:footnote w:type="continuationNotice" w:id="1">
    <w:p w14:paraId="0352FFFD" w14:textId="77777777" w:rsidR="006A5D39" w:rsidRDefault="006A5D3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BB680" w14:textId="7BBD31F3" w:rsidR="008201F8" w:rsidRDefault="008201F8" w:rsidP="00FB2F09">
    <w:pPr>
      <w:spacing w:before="0" w:after="0"/>
      <w:rPr>
        <w:noProof/>
        <w:szCs w:val="19"/>
        <w:lang w:val="en-US"/>
      </w:rPr>
    </w:pPr>
  </w:p>
  <w:p w14:paraId="1E250C3A" w14:textId="203503EC" w:rsidR="008201F8" w:rsidRDefault="008201F8" w:rsidP="00FB2F09">
    <w:pPr>
      <w:spacing w:before="0" w:after="0"/>
      <w:rPr>
        <w:noProof/>
        <w:szCs w:val="19"/>
        <w:lang w:val="en-US"/>
      </w:rPr>
    </w:pPr>
  </w:p>
  <w:p w14:paraId="1A57EE03" w14:textId="36506F61" w:rsidR="008201F8" w:rsidRDefault="008201F8" w:rsidP="00FB2F09">
    <w:pPr>
      <w:spacing w:before="0" w:after="0"/>
      <w:rPr>
        <w:noProof/>
        <w:szCs w:val="19"/>
        <w:lang w:val="en-US"/>
      </w:rPr>
    </w:pPr>
  </w:p>
  <w:p w14:paraId="3A52B4FE" w14:textId="1DB7BC90" w:rsidR="008201F8" w:rsidRPr="00C57F6E" w:rsidRDefault="00864A35" w:rsidP="00864A35">
    <w:pPr>
      <w:tabs>
        <w:tab w:val="right" w:pos="10204"/>
      </w:tabs>
      <w:spacing w:before="0" w:after="0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BD4C3" w14:textId="075DA441" w:rsidR="0023710C" w:rsidRDefault="003073B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74C7252" wp14:editId="1F13D8C8">
          <wp:simplePos x="0" y="0"/>
          <wp:positionH relativeFrom="page">
            <wp:posOffset>-7495</wp:posOffset>
          </wp:positionH>
          <wp:positionV relativeFrom="paragraph">
            <wp:posOffset>-28700</wp:posOffset>
          </wp:positionV>
          <wp:extent cx="7560078" cy="109271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78" cy="1092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D30F9A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D262B24"/>
    <w:lvl w:ilvl="0">
      <w:start w:val="1"/>
      <w:numFmt w:val="bullet"/>
      <w:pStyle w:val="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</w:abstractNum>
  <w:abstractNum w:abstractNumId="2" w15:restartNumberingAfterBreak="0">
    <w:nsid w:val="FFFFFF89"/>
    <w:multiLevelType w:val="singleLevel"/>
    <w:tmpl w:val="E228BE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4751C28"/>
    <w:multiLevelType w:val="hybridMultilevel"/>
    <w:tmpl w:val="D5B8A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44D8D"/>
    <w:multiLevelType w:val="hybridMultilevel"/>
    <w:tmpl w:val="9EBAE15E"/>
    <w:lvl w:ilvl="0" w:tplc="0C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0D8D1472"/>
    <w:multiLevelType w:val="hybridMultilevel"/>
    <w:tmpl w:val="3B56D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127C2"/>
    <w:multiLevelType w:val="hybridMultilevel"/>
    <w:tmpl w:val="D03295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D2723"/>
    <w:multiLevelType w:val="hybridMultilevel"/>
    <w:tmpl w:val="58BC9D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12EB3"/>
    <w:multiLevelType w:val="hybridMultilevel"/>
    <w:tmpl w:val="A3243B42"/>
    <w:lvl w:ilvl="0" w:tplc="BC50FDDC">
      <w:start w:val="1"/>
      <w:numFmt w:val="decimal"/>
      <w:pStyle w:val="Table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F50B0"/>
    <w:multiLevelType w:val="hybridMultilevel"/>
    <w:tmpl w:val="672C8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A0442"/>
    <w:multiLevelType w:val="hybridMultilevel"/>
    <w:tmpl w:val="9DCC0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3657F"/>
    <w:multiLevelType w:val="hybridMultilevel"/>
    <w:tmpl w:val="7BCEF594"/>
    <w:lvl w:ilvl="0" w:tplc="B5980704">
      <w:start w:val="1"/>
      <w:numFmt w:val="lowerLetter"/>
      <w:pStyle w:val="ListNumber2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23629"/>
    <w:multiLevelType w:val="hybridMultilevel"/>
    <w:tmpl w:val="08D07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3511C"/>
    <w:multiLevelType w:val="hybridMultilevel"/>
    <w:tmpl w:val="E64A5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F5632"/>
    <w:multiLevelType w:val="multilevel"/>
    <w:tmpl w:val="3F24B22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C323DF5"/>
    <w:multiLevelType w:val="hybridMultilevel"/>
    <w:tmpl w:val="2316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B09C6"/>
    <w:multiLevelType w:val="hybridMultilevel"/>
    <w:tmpl w:val="21BA3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E1C21"/>
    <w:multiLevelType w:val="hybridMultilevel"/>
    <w:tmpl w:val="740A39B0"/>
    <w:lvl w:ilvl="0" w:tplc="80D2797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DD01F8"/>
    <w:multiLevelType w:val="hybridMultilevel"/>
    <w:tmpl w:val="10640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618FD"/>
    <w:multiLevelType w:val="hybridMultilevel"/>
    <w:tmpl w:val="C9961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3030F"/>
    <w:multiLevelType w:val="hybridMultilevel"/>
    <w:tmpl w:val="1BD06A92"/>
    <w:lvl w:ilvl="0" w:tplc="2180ACF8">
      <w:start w:val="1"/>
      <w:numFmt w:val="lowerLetter"/>
      <w:pStyle w:val="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F73A0"/>
    <w:multiLevelType w:val="hybridMultilevel"/>
    <w:tmpl w:val="6AAE0C78"/>
    <w:lvl w:ilvl="0" w:tplc="852A298C">
      <w:start w:val="1"/>
      <w:numFmt w:val="lowerLetter"/>
      <w:pStyle w:val="Table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35F9A"/>
    <w:multiLevelType w:val="hybridMultilevel"/>
    <w:tmpl w:val="CE320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1A0C66"/>
    <w:multiLevelType w:val="hybridMultilevel"/>
    <w:tmpl w:val="9CE48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D1074F"/>
    <w:multiLevelType w:val="multilevel"/>
    <w:tmpl w:val="741001E8"/>
    <w:lvl w:ilvl="0">
      <w:start w:val="1"/>
      <w:numFmt w:val="decimal"/>
      <w:pStyle w:val="Heading1"/>
      <w:lvlText w:val="%1.0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4DA388F"/>
    <w:multiLevelType w:val="hybridMultilevel"/>
    <w:tmpl w:val="950EB83A"/>
    <w:lvl w:ilvl="0" w:tplc="48A20198">
      <w:start w:val="1"/>
      <w:numFmt w:val="bullet"/>
      <w:pStyle w:val="Table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6FC0E07"/>
    <w:multiLevelType w:val="hybridMultilevel"/>
    <w:tmpl w:val="015C82C4"/>
    <w:lvl w:ilvl="0" w:tplc="24EE4832">
      <w:start w:val="1"/>
      <w:numFmt w:val="decimal"/>
      <w:pStyle w:val="Not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6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2101" w:hanging="360"/>
      </w:pPr>
    </w:lvl>
    <w:lvl w:ilvl="2" w:tplc="0C09001B" w:tentative="1">
      <w:start w:val="1"/>
      <w:numFmt w:val="lowerRoman"/>
      <w:lvlText w:val="%3."/>
      <w:lvlJc w:val="right"/>
      <w:pPr>
        <w:ind w:left="2821" w:hanging="180"/>
      </w:pPr>
    </w:lvl>
    <w:lvl w:ilvl="3" w:tplc="0C09000F" w:tentative="1">
      <w:start w:val="1"/>
      <w:numFmt w:val="decimal"/>
      <w:lvlText w:val="%4."/>
      <w:lvlJc w:val="left"/>
      <w:pPr>
        <w:ind w:left="3541" w:hanging="360"/>
      </w:pPr>
    </w:lvl>
    <w:lvl w:ilvl="4" w:tplc="0C090019" w:tentative="1">
      <w:start w:val="1"/>
      <w:numFmt w:val="lowerLetter"/>
      <w:lvlText w:val="%5."/>
      <w:lvlJc w:val="left"/>
      <w:pPr>
        <w:ind w:left="4261" w:hanging="360"/>
      </w:pPr>
    </w:lvl>
    <w:lvl w:ilvl="5" w:tplc="0C09001B" w:tentative="1">
      <w:start w:val="1"/>
      <w:numFmt w:val="lowerRoman"/>
      <w:lvlText w:val="%6."/>
      <w:lvlJc w:val="right"/>
      <w:pPr>
        <w:ind w:left="4981" w:hanging="180"/>
      </w:pPr>
    </w:lvl>
    <w:lvl w:ilvl="6" w:tplc="0C09000F" w:tentative="1">
      <w:start w:val="1"/>
      <w:numFmt w:val="decimal"/>
      <w:lvlText w:val="%7."/>
      <w:lvlJc w:val="left"/>
      <w:pPr>
        <w:ind w:left="5701" w:hanging="360"/>
      </w:pPr>
    </w:lvl>
    <w:lvl w:ilvl="7" w:tplc="0C090019" w:tentative="1">
      <w:start w:val="1"/>
      <w:numFmt w:val="lowerLetter"/>
      <w:lvlText w:val="%8."/>
      <w:lvlJc w:val="left"/>
      <w:pPr>
        <w:ind w:left="6421" w:hanging="360"/>
      </w:pPr>
    </w:lvl>
    <w:lvl w:ilvl="8" w:tplc="0C0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7" w15:restartNumberingAfterBreak="0">
    <w:nsid w:val="678639D7"/>
    <w:multiLevelType w:val="hybridMultilevel"/>
    <w:tmpl w:val="69160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57C79"/>
    <w:multiLevelType w:val="hybridMultilevel"/>
    <w:tmpl w:val="860CE49A"/>
    <w:lvl w:ilvl="0" w:tplc="3E744140">
      <w:start w:val="1"/>
      <w:numFmt w:val="decimal"/>
      <w:pStyle w:val="Sourc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2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639438">
    <w:abstractNumId w:val="2"/>
  </w:num>
  <w:num w:numId="2" w16cid:durableId="623315323">
    <w:abstractNumId w:val="1"/>
  </w:num>
  <w:num w:numId="3" w16cid:durableId="1894273727">
    <w:abstractNumId w:val="11"/>
  </w:num>
  <w:num w:numId="4" w16cid:durableId="397438099">
    <w:abstractNumId w:val="25"/>
  </w:num>
  <w:num w:numId="5" w16cid:durableId="1298679144">
    <w:abstractNumId w:val="17"/>
  </w:num>
  <w:num w:numId="6" w16cid:durableId="254291925">
    <w:abstractNumId w:val="8"/>
  </w:num>
  <w:num w:numId="7" w16cid:durableId="960965310">
    <w:abstractNumId w:val="28"/>
  </w:num>
  <w:num w:numId="8" w16cid:durableId="1201700070">
    <w:abstractNumId w:val="24"/>
  </w:num>
  <w:num w:numId="9" w16cid:durableId="1953634702">
    <w:abstractNumId w:val="26"/>
  </w:num>
  <w:num w:numId="10" w16cid:durableId="778598370">
    <w:abstractNumId w:val="14"/>
  </w:num>
  <w:num w:numId="11" w16cid:durableId="1103233355">
    <w:abstractNumId w:val="20"/>
  </w:num>
  <w:num w:numId="12" w16cid:durableId="1508983734">
    <w:abstractNumId w:val="21"/>
  </w:num>
  <w:num w:numId="13" w16cid:durableId="1116287197">
    <w:abstractNumId w:val="0"/>
  </w:num>
  <w:num w:numId="14" w16cid:durableId="517279351">
    <w:abstractNumId w:val="12"/>
  </w:num>
  <w:num w:numId="15" w16cid:durableId="1342397446">
    <w:abstractNumId w:val="15"/>
  </w:num>
  <w:num w:numId="16" w16cid:durableId="611673958">
    <w:abstractNumId w:val="5"/>
  </w:num>
  <w:num w:numId="17" w16cid:durableId="1041436950">
    <w:abstractNumId w:val="16"/>
  </w:num>
  <w:num w:numId="18" w16cid:durableId="1667316109">
    <w:abstractNumId w:val="10"/>
  </w:num>
  <w:num w:numId="19" w16cid:durableId="1118986259">
    <w:abstractNumId w:val="3"/>
  </w:num>
  <w:num w:numId="20" w16cid:durableId="304631648">
    <w:abstractNumId w:val="22"/>
  </w:num>
  <w:num w:numId="21" w16cid:durableId="888876109">
    <w:abstractNumId w:val="18"/>
  </w:num>
  <w:num w:numId="22" w16cid:durableId="534460990">
    <w:abstractNumId w:val="9"/>
  </w:num>
  <w:num w:numId="23" w16cid:durableId="1148982701">
    <w:abstractNumId w:val="19"/>
  </w:num>
  <w:num w:numId="24" w16cid:durableId="640304835">
    <w:abstractNumId w:val="23"/>
  </w:num>
  <w:num w:numId="25" w16cid:durableId="852917502">
    <w:abstractNumId w:val="27"/>
  </w:num>
  <w:num w:numId="26" w16cid:durableId="924652578">
    <w:abstractNumId w:val="4"/>
  </w:num>
  <w:num w:numId="27" w16cid:durableId="1229420075">
    <w:abstractNumId w:val="6"/>
  </w:num>
  <w:num w:numId="28" w16cid:durableId="995646446">
    <w:abstractNumId w:val="7"/>
  </w:num>
  <w:num w:numId="29" w16cid:durableId="1750153897">
    <w:abstractNumId w:val="13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aron Joye">
    <w15:presenceInfo w15:providerId="AD" w15:userId="S::bzjoye@treasury.qld.gov.au::23e6bbce-25e3-4171-8749-5e04789b12ea"/>
  </w15:person>
  <w15:person w15:author="Aaron Brown">
    <w15:presenceInfo w15:providerId="AD" w15:userId="S::azbrow@treasury.qld.gov.au::71dfb8a6-0c95-4fcb-b4d1-ae724b407be5"/>
  </w15:person>
  <w15:person w15:author="Jason Madden">
    <w15:presenceInfo w15:providerId="AD" w15:userId="S::jzmadd@treasury.qld.gov.au::03de3c9e-9c58-451d-9b70-14ec79e7eb11"/>
  </w15:person>
  <w15:person w15:author="Katey Elenitsas">
    <w15:presenceInfo w15:providerId="AD" w15:userId="S::kzelen@treasury.qld.gov.au::959c8197-a83d-4c6c-90ad-c8d91652243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401" w:allStyles="1" w:customStyles="0" w:latentStyles="0" w:stylesInUse="0" w:headingStyles="0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376"/>
    <w:rsid w:val="000000D7"/>
    <w:rsid w:val="000026F4"/>
    <w:rsid w:val="0000401D"/>
    <w:rsid w:val="000070FB"/>
    <w:rsid w:val="00007613"/>
    <w:rsid w:val="00010CAD"/>
    <w:rsid w:val="00013B66"/>
    <w:rsid w:val="0001415C"/>
    <w:rsid w:val="00014BBE"/>
    <w:rsid w:val="0001578C"/>
    <w:rsid w:val="00017CD1"/>
    <w:rsid w:val="00017F81"/>
    <w:rsid w:val="000200B5"/>
    <w:rsid w:val="00020258"/>
    <w:rsid w:val="00020DB7"/>
    <w:rsid w:val="00021401"/>
    <w:rsid w:val="00021CAA"/>
    <w:rsid w:val="000240E3"/>
    <w:rsid w:val="00024368"/>
    <w:rsid w:val="000243C6"/>
    <w:rsid w:val="00025D17"/>
    <w:rsid w:val="0002605B"/>
    <w:rsid w:val="000261DC"/>
    <w:rsid w:val="00027982"/>
    <w:rsid w:val="00031EDB"/>
    <w:rsid w:val="00032E17"/>
    <w:rsid w:val="000339F0"/>
    <w:rsid w:val="00033D83"/>
    <w:rsid w:val="000363AB"/>
    <w:rsid w:val="000414CF"/>
    <w:rsid w:val="00043D04"/>
    <w:rsid w:val="0004483B"/>
    <w:rsid w:val="00044B3D"/>
    <w:rsid w:val="00044EA3"/>
    <w:rsid w:val="00044FA5"/>
    <w:rsid w:val="00045DC2"/>
    <w:rsid w:val="00046970"/>
    <w:rsid w:val="000502A6"/>
    <w:rsid w:val="00050E91"/>
    <w:rsid w:val="00051C81"/>
    <w:rsid w:val="00053A04"/>
    <w:rsid w:val="00054AD2"/>
    <w:rsid w:val="00054C2A"/>
    <w:rsid w:val="0005714D"/>
    <w:rsid w:val="00060C10"/>
    <w:rsid w:val="00060C7B"/>
    <w:rsid w:val="0006287F"/>
    <w:rsid w:val="0006290B"/>
    <w:rsid w:val="00062A5E"/>
    <w:rsid w:val="00064D0D"/>
    <w:rsid w:val="000657C1"/>
    <w:rsid w:val="0006630A"/>
    <w:rsid w:val="00067D69"/>
    <w:rsid w:val="00070065"/>
    <w:rsid w:val="00070F7A"/>
    <w:rsid w:val="0007264E"/>
    <w:rsid w:val="00072B87"/>
    <w:rsid w:val="00073D29"/>
    <w:rsid w:val="00073D6B"/>
    <w:rsid w:val="00077F3F"/>
    <w:rsid w:val="0008038E"/>
    <w:rsid w:val="00080C9D"/>
    <w:rsid w:val="0008161F"/>
    <w:rsid w:val="0008403F"/>
    <w:rsid w:val="000860EE"/>
    <w:rsid w:val="000902A6"/>
    <w:rsid w:val="00090409"/>
    <w:rsid w:val="000914B2"/>
    <w:rsid w:val="000919D6"/>
    <w:rsid w:val="00091A5D"/>
    <w:rsid w:val="00091C35"/>
    <w:rsid w:val="00092148"/>
    <w:rsid w:val="0009275F"/>
    <w:rsid w:val="000A072B"/>
    <w:rsid w:val="000A0F93"/>
    <w:rsid w:val="000A1A2C"/>
    <w:rsid w:val="000A2420"/>
    <w:rsid w:val="000A28DE"/>
    <w:rsid w:val="000A3191"/>
    <w:rsid w:val="000A342A"/>
    <w:rsid w:val="000A3611"/>
    <w:rsid w:val="000A38CF"/>
    <w:rsid w:val="000A671E"/>
    <w:rsid w:val="000A6751"/>
    <w:rsid w:val="000A6B25"/>
    <w:rsid w:val="000A7B5C"/>
    <w:rsid w:val="000B0AA6"/>
    <w:rsid w:val="000B0EDC"/>
    <w:rsid w:val="000B14A6"/>
    <w:rsid w:val="000B23EA"/>
    <w:rsid w:val="000C2FD1"/>
    <w:rsid w:val="000C3789"/>
    <w:rsid w:val="000D1008"/>
    <w:rsid w:val="000D18A2"/>
    <w:rsid w:val="000D1C17"/>
    <w:rsid w:val="000D3AA3"/>
    <w:rsid w:val="000D3BBD"/>
    <w:rsid w:val="000D4727"/>
    <w:rsid w:val="000D48DE"/>
    <w:rsid w:val="000D4A28"/>
    <w:rsid w:val="000D5386"/>
    <w:rsid w:val="000D56AF"/>
    <w:rsid w:val="000E2924"/>
    <w:rsid w:val="000E3E98"/>
    <w:rsid w:val="000E4108"/>
    <w:rsid w:val="000F0553"/>
    <w:rsid w:val="000F30BB"/>
    <w:rsid w:val="000F318F"/>
    <w:rsid w:val="000F3EF1"/>
    <w:rsid w:val="000F4581"/>
    <w:rsid w:val="000F5090"/>
    <w:rsid w:val="001019E5"/>
    <w:rsid w:val="0010379B"/>
    <w:rsid w:val="00103E1B"/>
    <w:rsid w:val="00104D90"/>
    <w:rsid w:val="00106523"/>
    <w:rsid w:val="00112045"/>
    <w:rsid w:val="0011292E"/>
    <w:rsid w:val="0011378C"/>
    <w:rsid w:val="0011488B"/>
    <w:rsid w:val="00115043"/>
    <w:rsid w:val="001159B4"/>
    <w:rsid w:val="001165E8"/>
    <w:rsid w:val="00116623"/>
    <w:rsid w:val="00121195"/>
    <w:rsid w:val="0012130D"/>
    <w:rsid w:val="00123182"/>
    <w:rsid w:val="001239BE"/>
    <w:rsid w:val="00124034"/>
    <w:rsid w:val="001242A9"/>
    <w:rsid w:val="00125866"/>
    <w:rsid w:val="00126BA8"/>
    <w:rsid w:val="0012735D"/>
    <w:rsid w:val="0013097D"/>
    <w:rsid w:val="00131CA1"/>
    <w:rsid w:val="00132754"/>
    <w:rsid w:val="00133D89"/>
    <w:rsid w:val="00134F9D"/>
    <w:rsid w:val="00135952"/>
    <w:rsid w:val="001367F2"/>
    <w:rsid w:val="0013727C"/>
    <w:rsid w:val="00137E88"/>
    <w:rsid w:val="00137F7B"/>
    <w:rsid w:val="00140CC1"/>
    <w:rsid w:val="001422BB"/>
    <w:rsid w:val="001459C7"/>
    <w:rsid w:val="001460FC"/>
    <w:rsid w:val="00146398"/>
    <w:rsid w:val="00147F76"/>
    <w:rsid w:val="0015399A"/>
    <w:rsid w:val="00153BB5"/>
    <w:rsid w:val="00154295"/>
    <w:rsid w:val="001548E7"/>
    <w:rsid w:val="00155A7A"/>
    <w:rsid w:val="00155DA3"/>
    <w:rsid w:val="00157FAD"/>
    <w:rsid w:val="001603F4"/>
    <w:rsid w:val="00161BA3"/>
    <w:rsid w:val="001650E4"/>
    <w:rsid w:val="00166CC9"/>
    <w:rsid w:val="00167564"/>
    <w:rsid w:val="0017030D"/>
    <w:rsid w:val="00170532"/>
    <w:rsid w:val="00172D32"/>
    <w:rsid w:val="00173EC4"/>
    <w:rsid w:val="00175020"/>
    <w:rsid w:val="00176CF6"/>
    <w:rsid w:val="00177161"/>
    <w:rsid w:val="00177CB5"/>
    <w:rsid w:val="00181590"/>
    <w:rsid w:val="001815B8"/>
    <w:rsid w:val="0018437F"/>
    <w:rsid w:val="0018617B"/>
    <w:rsid w:val="0019000F"/>
    <w:rsid w:val="00190A94"/>
    <w:rsid w:val="00193611"/>
    <w:rsid w:val="00194079"/>
    <w:rsid w:val="00194427"/>
    <w:rsid w:val="001959D2"/>
    <w:rsid w:val="00195AB8"/>
    <w:rsid w:val="00195B5B"/>
    <w:rsid w:val="001972C1"/>
    <w:rsid w:val="001A2284"/>
    <w:rsid w:val="001A2C40"/>
    <w:rsid w:val="001A3336"/>
    <w:rsid w:val="001A46BA"/>
    <w:rsid w:val="001A4D16"/>
    <w:rsid w:val="001A50CB"/>
    <w:rsid w:val="001A7C6B"/>
    <w:rsid w:val="001B0614"/>
    <w:rsid w:val="001B1CC9"/>
    <w:rsid w:val="001B3480"/>
    <w:rsid w:val="001B4510"/>
    <w:rsid w:val="001B506F"/>
    <w:rsid w:val="001B5AE0"/>
    <w:rsid w:val="001B6C5A"/>
    <w:rsid w:val="001B7A66"/>
    <w:rsid w:val="001B7B5F"/>
    <w:rsid w:val="001B7B6D"/>
    <w:rsid w:val="001C3106"/>
    <w:rsid w:val="001C57ED"/>
    <w:rsid w:val="001C640E"/>
    <w:rsid w:val="001C644C"/>
    <w:rsid w:val="001C6924"/>
    <w:rsid w:val="001C74E5"/>
    <w:rsid w:val="001C7F2E"/>
    <w:rsid w:val="001D03FE"/>
    <w:rsid w:val="001D073A"/>
    <w:rsid w:val="001D1AA6"/>
    <w:rsid w:val="001D34F3"/>
    <w:rsid w:val="001D4009"/>
    <w:rsid w:val="001D47EB"/>
    <w:rsid w:val="001D4965"/>
    <w:rsid w:val="001D53A2"/>
    <w:rsid w:val="001D6E0F"/>
    <w:rsid w:val="001D76EE"/>
    <w:rsid w:val="001D791A"/>
    <w:rsid w:val="001E1BDC"/>
    <w:rsid w:val="001E296F"/>
    <w:rsid w:val="001E302B"/>
    <w:rsid w:val="001E30C7"/>
    <w:rsid w:val="001E35DB"/>
    <w:rsid w:val="001E3D0D"/>
    <w:rsid w:val="001E42EA"/>
    <w:rsid w:val="001E5E82"/>
    <w:rsid w:val="001E61DE"/>
    <w:rsid w:val="001E7600"/>
    <w:rsid w:val="001E77CA"/>
    <w:rsid w:val="001E7ECC"/>
    <w:rsid w:val="001F14E6"/>
    <w:rsid w:val="001F225E"/>
    <w:rsid w:val="001F43A6"/>
    <w:rsid w:val="001F491A"/>
    <w:rsid w:val="001F514F"/>
    <w:rsid w:val="001F5177"/>
    <w:rsid w:val="001F6D42"/>
    <w:rsid w:val="001F7972"/>
    <w:rsid w:val="00202605"/>
    <w:rsid w:val="00204AEE"/>
    <w:rsid w:val="00205D1B"/>
    <w:rsid w:val="00205F9B"/>
    <w:rsid w:val="00206050"/>
    <w:rsid w:val="00206172"/>
    <w:rsid w:val="00206B95"/>
    <w:rsid w:val="00210BB3"/>
    <w:rsid w:val="00211B44"/>
    <w:rsid w:val="0021242D"/>
    <w:rsid w:val="00212A4B"/>
    <w:rsid w:val="00213773"/>
    <w:rsid w:val="002137C7"/>
    <w:rsid w:val="0021527E"/>
    <w:rsid w:val="00216458"/>
    <w:rsid w:val="00217BC9"/>
    <w:rsid w:val="00217C24"/>
    <w:rsid w:val="002203D9"/>
    <w:rsid w:val="002213C2"/>
    <w:rsid w:val="00221B72"/>
    <w:rsid w:val="002221E3"/>
    <w:rsid w:val="002252D5"/>
    <w:rsid w:val="0022562D"/>
    <w:rsid w:val="00225D66"/>
    <w:rsid w:val="00225E44"/>
    <w:rsid w:val="002278BF"/>
    <w:rsid w:val="002306A2"/>
    <w:rsid w:val="00230EC6"/>
    <w:rsid w:val="00231767"/>
    <w:rsid w:val="00231839"/>
    <w:rsid w:val="002342F8"/>
    <w:rsid w:val="002345BE"/>
    <w:rsid w:val="002348E8"/>
    <w:rsid w:val="0023567A"/>
    <w:rsid w:val="00237030"/>
    <w:rsid w:val="0023710C"/>
    <w:rsid w:val="00237E72"/>
    <w:rsid w:val="002402F7"/>
    <w:rsid w:val="00240FA5"/>
    <w:rsid w:val="002427F1"/>
    <w:rsid w:val="00244268"/>
    <w:rsid w:val="00246EF2"/>
    <w:rsid w:val="00247774"/>
    <w:rsid w:val="00251981"/>
    <w:rsid w:val="00253F5B"/>
    <w:rsid w:val="002548C9"/>
    <w:rsid w:val="00261888"/>
    <w:rsid w:val="00262700"/>
    <w:rsid w:val="00264663"/>
    <w:rsid w:val="00264E47"/>
    <w:rsid w:val="002655DC"/>
    <w:rsid w:val="002655E0"/>
    <w:rsid w:val="00265B76"/>
    <w:rsid w:val="00266817"/>
    <w:rsid w:val="00266E27"/>
    <w:rsid w:val="00266E4C"/>
    <w:rsid w:val="002673CD"/>
    <w:rsid w:val="0026758F"/>
    <w:rsid w:val="00270047"/>
    <w:rsid w:val="00270E32"/>
    <w:rsid w:val="002729A3"/>
    <w:rsid w:val="0027495F"/>
    <w:rsid w:val="00274CB3"/>
    <w:rsid w:val="00275DD5"/>
    <w:rsid w:val="00275E38"/>
    <w:rsid w:val="00275EF6"/>
    <w:rsid w:val="002777A9"/>
    <w:rsid w:val="0028098B"/>
    <w:rsid w:val="00281343"/>
    <w:rsid w:val="00281E77"/>
    <w:rsid w:val="0028208C"/>
    <w:rsid w:val="00283367"/>
    <w:rsid w:val="00283E76"/>
    <w:rsid w:val="002840EB"/>
    <w:rsid w:val="002844C3"/>
    <w:rsid w:val="00284FEB"/>
    <w:rsid w:val="00285965"/>
    <w:rsid w:val="00286E7F"/>
    <w:rsid w:val="002879B6"/>
    <w:rsid w:val="00291C4B"/>
    <w:rsid w:val="00292790"/>
    <w:rsid w:val="00292D4C"/>
    <w:rsid w:val="0029442F"/>
    <w:rsid w:val="00295565"/>
    <w:rsid w:val="00295DC2"/>
    <w:rsid w:val="00296639"/>
    <w:rsid w:val="00296BBC"/>
    <w:rsid w:val="002A18F8"/>
    <w:rsid w:val="002A341E"/>
    <w:rsid w:val="002A3BDC"/>
    <w:rsid w:val="002A4790"/>
    <w:rsid w:val="002A62AF"/>
    <w:rsid w:val="002A64C0"/>
    <w:rsid w:val="002A75D6"/>
    <w:rsid w:val="002B0C36"/>
    <w:rsid w:val="002B2173"/>
    <w:rsid w:val="002B2310"/>
    <w:rsid w:val="002B3055"/>
    <w:rsid w:val="002B5582"/>
    <w:rsid w:val="002B6461"/>
    <w:rsid w:val="002B6AE5"/>
    <w:rsid w:val="002B7CF6"/>
    <w:rsid w:val="002C013D"/>
    <w:rsid w:val="002C0C05"/>
    <w:rsid w:val="002C4231"/>
    <w:rsid w:val="002C651E"/>
    <w:rsid w:val="002C679E"/>
    <w:rsid w:val="002C6A10"/>
    <w:rsid w:val="002C7FC7"/>
    <w:rsid w:val="002D02E3"/>
    <w:rsid w:val="002D06CA"/>
    <w:rsid w:val="002D162A"/>
    <w:rsid w:val="002D1D36"/>
    <w:rsid w:val="002D3023"/>
    <w:rsid w:val="002D5BE0"/>
    <w:rsid w:val="002D6342"/>
    <w:rsid w:val="002D75D3"/>
    <w:rsid w:val="002E12AA"/>
    <w:rsid w:val="002E22CC"/>
    <w:rsid w:val="002E2ADB"/>
    <w:rsid w:val="002E4726"/>
    <w:rsid w:val="002E6B80"/>
    <w:rsid w:val="002E756D"/>
    <w:rsid w:val="002F35D1"/>
    <w:rsid w:val="002F444D"/>
    <w:rsid w:val="002F48FC"/>
    <w:rsid w:val="002F4A48"/>
    <w:rsid w:val="002F63A1"/>
    <w:rsid w:val="002F72BE"/>
    <w:rsid w:val="003010F2"/>
    <w:rsid w:val="0030122E"/>
    <w:rsid w:val="00301830"/>
    <w:rsid w:val="003023C7"/>
    <w:rsid w:val="003027FF"/>
    <w:rsid w:val="00302968"/>
    <w:rsid w:val="00304E4C"/>
    <w:rsid w:val="00304FE0"/>
    <w:rsid w:val="00305A10"/>
    <w:rsid w:val="00305F19"/>
    <w:rsid w:val="0030653F"/>
    <w:rsid w:val="00306D6D"/>
    <w:rsid w:val="00306F3D"/>
    <w:rsid w:val="003073B2"/>
    <w:rsid w:val="00307DFE"/>
    <w:rsid w:val="00311199"/>
    <w:rsid w:val="00312937"/>
    <w:rsid w:val="00314446"/>
    <w:rsid w:val="0031478A"/>
    <w:rsid w:val="003179AF"/>
    <w:rsid w:val="0032275D"/>
    <w:rsid w:val="00322FC2"/>
    <w:rsid w:val="003236CD"/>
    <w:rsid w:val="00325F13"/>
    <w:rsid w:val="00332A54"/>
    <w:rsid w:val="0033396A"/>
    <w:rsid w:val="00333B4E"/>
    <w:rsid w:val="00336528"/>
    <w:rsid w:val="00337112"/>
    <w:rsid w:val="003415D9"/>
    <w:rsid w:val="0034190C"/>
    <w:rsid w:val="00341EFF"/>
    <w:rsid w:val="003421DE"/>
    <w:rsid w:val="00342BD3"/>
    <w:rsid w:val="00344B01"/>
    <w:rsid w:val="00344F6C"/>
    <w:rsid w:val="003467A6"/>
    <w:rsid w:val="00346C6E"/>
    <w:rsid w:val="003504C1"/>
    <w:rsid w:val="00351525"/>
    <w:rsid w:val="00351DDB"/>
    <w:rsid w:val="00354099"/>
    <w:rsid w:val="003551D7"/>
    <w:rsid w:val="0035629D"/>
    <w:rsid w:val="0035779B"/>
    <w:rsid w:val="00367294"/>
    <w:rsid w:val="00367C89"/>
    <w:rsid w:val="00370213"/>
    <w:rsid w:val="00370BB0"/>
    <w:rsid w:val="00371322"/>
    <w:rsid w:val="00374029"/>
    <w:rsid w:val="00374890"/>
    <w:rsid w:val="00375045"/>
    <w:rsid w:val="00375D70"/>
    <w:rsid w:val="0038017C"/>
    <w:rsid w:val="003821D0"/>
    <w:rsid w:val="00383F41"/>
    <w:rsid w:val="003844A9"/>
    <w:rsid w:val="00384C2D"/>
    <w:rsid w:val="0038564F"/>
    <w:rsid w:val="00385B72"/>
    <w:rsid w:val="003861B6"/>
    <w:rsid w:val="003868E1"/>
    <w:rsid w:val="00387D85"/>
    <w:rsid w:val="00390CCE"/>
    <w:rsid w:val="00392279"/>
    <w:rsid w:val="00394991"/>
    <w:rsid w:val="00394D74"/>
    <w:rsid w:val="00395E30"/>
    <w:rsid w:val="00396623"/>
    <w:rsid w:val="003A0750"/>
    <w:rsid w:val="003A12AD"/>
    <w:rsid w:val="003A285F"/>
    <w:rsid w:val="003A5E88"/>
    <w:rsid w:val="003A7869"/>
    <w:rsid w:val="003B0D5F"/>
    <w:rsid w:val="003B0ECF"/>
    <w:rsid w:val="003B14B0"/>
    <w:rsid w:val="003B1C88"/>
    <w:rsid w:val="003B5557"/>
    <w:rsid w:val="003B5A36"/>
    <w:rsid w:val="003B7890"/>
    <w:rsid w:val="003B7A6A"/>
    <w:rsid w:val="003C103A"/>
    <w:rsid w:val="003C5DB3"/>
    <w:rsid w:val="003C6337"/>
    <w:rsid w:val="003C6544"/>
    <w:rsid w:val="003C7C1E"/>
    <w:rsid w:val="003D03AE"/>
    <w:rsid w:val="003D0AE0"/>
    <w:rsid w:val="003D0F57"/>
    <w:rsid w:val="003D4805"/>
    <w:rsid w:val="003D7E08"/>
    <w:rsid w:val="003E117F"/>
    <w:rsid w:val="003E1B9B"/>
    <w:rsid w:val="003E1CE1"/>
    <w:rsid w:val="003E2278"/>
    <w:rsid w:val="003E2C4C"/>
    <w:rsid w:val="003E3599"/>
    <w:rsid w:val="003E4691"/>
    <w:rsid w:val="003E7FFE"/>
    <w:rsid w:val="003F1AC0"/>
    <w:rsid w:val="003F7B01"/>
    <w:rsid w:val="003F7CCA"/>
    <w:rsid w:val="00400B81"/>
    <w:rsid w:val="0040154D"/>
    <w:rsid w:val="004016E7"/>
    <w:rsid w:val="00402874"/>
    <w:rsid w:val="00403B85"/>
    <w:rsid w:val="004040EC"/>
    <w:rsid w:val="004043C2"/>
    <w:rsid w:val="00410C83"/>
    <w:rsid w:val="00413152"/>
    <w:rsid w:val="004131BB"/>
    <w:rsid w:val="00414062"/>
    <w:rsid w:val="004179A4"/>
    <w:rsid w:val="00417F2B"/>
    <w:rsid w:val="00417F5D"/>
    <w:rsid w:val="00421CC3"/>
    <w:rsid w:val="00424936"/>
    <w:rsid w:val="00427C09"/>
    <w:rsid w:val="004308AC"/>
    <w:rsid w:val="00431D03"/>
    <w:rsid w:val="00433A24"/>
    <w:rsid w:val="00433A55"/>
    <w:rsid w:val="00435923"/>
    <w:rsid w:val="00435B9D"/>
    <w:rsid w:val="004373FF"/>
    <w:rsid w:val="00440D47"/>
    <w:rsid w:val="00441C47"/>
    <w:rsid w:val="00442DDA"/>
    <w:rsid w:val="004433D4"/>
    <w:rsid w:val="00443AD2"/>
    <w:rsid w:val="004441F4"/>
    <w:rsid w:val="00445AE2"/>
    <w:rsid w:val="00445D91"/>
    <w:rsid w:val="00445EB1"/>
    <w:rsid w:val="0044641E"/>
    <w:rsid w:val="0045087E"/>
    <w:rsid w:val="00454341"/>
    <w:rsid w:val="004550E2"/>
    <w:rsid w:val="004561B1"/>
    <w:rsid w:val="004566A5"/>
    <w:rsid w:val="0045760D"/>
    <w:rsid w:val="004606D0"/>
    <w:rsid w:val="00461086"/>
    <w:rsid w:val="0046238E"/>
    <w:rsid w:val="00464876"/>
    <w:rsid w:val="0046591D"/>
    <w:rsid w:val="00467D90"/>
    <w:rsid w:val="00471B8E"/>
    <w:rsid w:val="004730E1"/>
    <w:rsid w:val="00475428"/>
    <w:rsid w:val="00477775"/>
    <w:rsid w:val="00477CD5"/>
    <w:rsid w:val="004800E5"/>
    <w:rsid w:val="004808DD"/>
    <w:rsid w:val="00483217"/>
    <w:rsid w:val="00484274"/>
    <w:rsid w:val="0048448A"/>
    <w:rsid w:val="00494B08"/>
    <w:rsid w:val="00495EB3"/>
    <w:rsid w:val="00496D2B"/>
    <w:rsid w:val="004A06F6"/>
    <w:rsid w:val="004A2133"/>
    <w:rsid w:val="004A21CF"/>
    <w:rsid w:val="004A59AE"/>
    <w:rsid w:val="004A5EE4"/>
    <w:rsid w:val="004A6E91"/>
    <w:rsid w:val="004B1922"/>
    <w:rsid w:val="004B3166"/>
    <w:rsid w:val="004B324B"/>
    <w:rsid w:val="004B4137"/>
    <w:rsid w:val="004C0E02"/>
    <w:rsid w:val="004C7300"/>
    <w:rsid w:val="004C7BAF"/>
    <w:rsid w:val="004D0B45"/>
    <w:rsid w:val="004D1DF8"/>
    <w:rsid w:val="004D454A"/>
    <w:rsid w:val="004D4B55"/>
    <w:rsid w:val="004D5133"/>
    <w:rsid w:val="004D5E2E"/>
    <w:rsid w:val="004D62A4"/>
    <w:rsid w:val="004D6A64"/>
    <w:rsid w:val="004D6D36"/>
    <w:rsid w:val="004D7DC9"/>
    <w:rsid w:val="004E00D7"/>
    <w:rsid w:val="004E04BA"/>
    <w:rsid w:val="004E0BFD"/>
    <w:rsid w:val="004E109D"/>
    <w:rsid w:val="004E18F4"/>
    <w:rsid w:val="004E209A"/>
    <w:rsid w:val="004E34BC"/>
    <w:rsid w:val="004E3BAD"/>
    <w:rsid w:val="004E48FD"/>
    <w:rsid w:val="004E6378"/>
    <w:rsid w:val="004E79CA"/>
    <w:rsid w:val="004F04AF"/>
    <w:rsid w:val="004F2E24"/>
    <w:rsid w:val="004F5908"/>
    <w:rsid w:val="004F5DBE"/>
    <w:rsid w:val="004F77C5"/>
    <w:rsid w:val="004F7B60"/>
    <w:rsid w:val="004F7C46"/>
    <w:rsid w:val="00500723"/>
    <w:rsid w:val="00501003"/>
    <w:rsid w:val="005013F3"/>
    <w:rsid w:val="005019F7"/>
    <w:rsid w:val="00502656"/>
    <w:rsid w:val="00502CD9"/>
    <w:rsid w:val="00503B00"/>
    <w:rsid w:val="0050418E"/>
    <w:rsid w:val="005059B5"/>
    <w:rsid w:val="00505C55"/>
    <w:rsid w:val="00505DE7"/>
    <w:rsid w:val="00513F04"/>
    <w:rsid w:val="00514052"/>
    <w:rsid w:val="0051550D"/>
    <w:rsid w:val="0051577B"/>
    <w:rsid w:val="005163D8"/>
    <w:rsid w:val="00516DB2"/>
    <w:rsid w:val="00517D02"/>
    <w:rsid w:val="005216CB"/>
    <w:rsid w:val="0052256D"/>
    <w:rsid w:val="005226D3"/>
    <w:rsid w:val="00522A96"/>
    <w:rsid w:val="00524F5C"/>
    <w:rsid w:val="005260A1"/>
    <w:rsid w:val="0052791E"/>
    <w:rsid w:val="00531E3F"/>
    <w:rsid w:val="00533085"/>
    <w:rsid w:val="00535A62"/>
    <w:rsid w:val="005370BB"/>
    <w:rsid w:val="005375F0"/>
    <w:rsid w:val="00537BF1"/>
    <w:rsid w:val="00537F84"/>
    <w:rsid w:val="00540D3E"/>
    <w:rsid w:val="00540E49"/>
    <w:rsid w:val="005417C0"/>
    <w:rsid w:val="00543762"/>
    <w:rsid w:val="00544A74"/>
    <w:rsid w:val="00544D64"/>
    <w:rsid w:val="0054527A"/>
    <w:rsid w:val="005457CE"/>
    <w:rsid w:val="00545B06"/>
    <w:rsid w:val="00545C0D"/>
    <w:rsid w:val="00545E00"/>
    <w:rsid w:val="0054696F"/>
    <w:rsid w:val="00547AF0"/>
    <w:rsid w:val="0055077F"/>
    <w:rsid w:val="00551BBC"/>
    <w:rsid w:val="00552D07"/>
    <w:rsid w:val="00552E17"/>
    <w:rsid w:val="00553303"/>
    <w:rsid w:val="00553627"/>
    <w:rsid w:val="00553B9D"/>
    <w:rsid w:val="00553DC4"/>
    <w:rsid w:val="00557AA3"/>
    <w:rsid w:val="00560815"/>
    <w:rsid w:val="00561F6B"/>
    <w:rsid w:val="00563523"/>
    <w:rsid w:val="00563FE5"/>
    <w:rsid w:val="0056554C"/>
    <w:rsid w:val="00565CE2"/>
    <w:rsid w:val="005665DC"/>
    <w:rsid w:val="00566C64"/>
    <w:rsid w:val="005726CA"/>
    <w:rsid w:val="00572744"/>
    <w:rsid w:val="0057483C"/>
    <w:rsid w:val="005751B4"/>
    <w:rsid w:val="005753CF"/>
    <w:rsid w:val="00575B71"/>
    <w:rsid w:val="00575B8C"/>
    <w:rsid w:val="00576847"/>
    <w:rsid w:val="0057731B"/>
    <w:rsid w:val="0057785B"/>
    <w:rsid w:val="00580A2F"/>
    <w:rsid w:val="00583349"/>
    <w:rsid w:val="00585DCD"/>
    <w:rsid w:val="005864A7"/>
    <w:rsid w:val="00586560"/>
    <w:rsid w:val="00587C2A"/>
    <w:rsid w:val="00590E30"/>
    <w:rsid w:val="00592055"/>
    <w:rsid w:val="005920FE"/>
    <w:rsid w:val="0059227C"/>
    <w:rsid w:val="0059333F"/>
    <w:rsid w:val="005947D2"/>
    <w:rsid w:val="00596AB6"/>
    <w:rsid w:val="00597CBF"/>
    <w:rsid w:val="005A083C"/>
    <w:rsid w:val="005A08A6"/>
    <w:rsid w:val="005A141E"/>
    <w:rsid w:val="005A39C3"/>
    <w:rsid w:val="005A42B1"/>
    <w:rsid w:val="005A5A42"/>
    <w:rsid w:val="005A65E3"/>
    <w:rsid w:val="005A6B58"/>
    <w:rsid w:val="005A6C2F"/>
    <w:rsid w:val="005A7911"/>
    <w:rsid w:val="005B067E"/>
    <w:rsid w:val="005B3C41"/>
    <w:rsid w:val="005B3DF4"/>
    <w:rsid w:val="005B5AEB"/>
    <w:rsid w:val="005B5C03"/>
    <w:rsid w:val="005B5FF2"/>
    <w:rsid w:val="005B6283"/>
    <w:rsid w:val="005B6B42"/>
    <w:rsid w:val="005B705E"/>
    <w:rsid w:val="005B71A9"/>
    <w:rsid w:val="005B7495"/>
    <w:rsid w:val="005C0E8F"/>
    <w:rsid w:val="005C4600"/>
    <w:rsid w:val="005C4985"/>
    <w:rsid w:val="005C54C2"/>
    <w:rsid w:val="005C5F4A"/>
    <w:rsid w:val="005C5FD4"/>
    <w:rsid w:val="005C6D6D"/>
    <w:rsid w:val="005C713B"/>
    <w:rsid w:val="005D00E8"/>
    <w:rsid w:val="005D0C1C"/>
    <w:rsid w:val="005D294B"/>
    <w:rsid w:val="005D552C"/>
    <w:rsid w:val="005D683D"/>
    <w:rsid w:val="005D6D94"/>
    <w:rsid w:val="005E0CE8"/>
    <w:rsid w:val="005E1316"/>
    <w:rsid w:val="005E1987"/>
    <w:rsid w:val="005E2376"/>
    <w:rsid w:val="005E2BD9"/>
    <w:rsid w:val="005E2E37"/>
    <w:rsid w:val="005E2EC3"/>
    <w:rsid w:val="005E3A97"/>
    <w:rsid w:val="005E5562"/>
    <w:rsid w:val="005E7A65"/>
    <w:rsid w:val="005E7C09"/>
    <w:rsid w:val="005F1975"/>
    <w:rsid w:val="005F39C5"/>
    <w:rsid w:val="005F3B84"/>
    <w:rsid w:val="005F4C87"/>
    <w:rsid w:val="005F4E5F"/>
    <w:rsid w:val="005F6BAA"/>
    <w:rsid w:val="005F6CCC"/>
    <w:rsid w:val="00601E26"/>
    <w:rsid w:val="00602406"/>
    <w:rsid w:val="006048BD"/>
    <w:rsid w:val="00604A09"/>
    <w:rsid w:val="00606CFA"/>
    <w:rsid w:val="006102B1"/>
    <w:rsid w:val="0061037B"/>
    <w:rsid w:val="0061041A"/>
    <w:rsid w:val="00611344"/>
    <w:rsid w:val="00611530"/>
    <w:rsid w:val="006122D4"/>
    <w:rsid w:val="00613022"/>
    <w:rsid w:val="0061484B"/>
    <w:rsid w:val="00615CDE"/>
    <w:rsid w:val="00615FCA"/>
    <w:rsid w:val="00620024"/>
    <w:rsid w:val="00622F65"/>
    <w:rsid w:val="00623B26"/>
    <w:rsid w:val="00623DC9"/>
    <w:rsid w:val="0062728A"/>
    <w:rsid w:val="006276E1"/>
    <w:rsid w:val="0062775F"/>
    <w:rsid w:val="006278AD"/>
    <w:rsid w:val="006300BD"/>
    <w:rsid w:val="00630648"/>
    <w:rsid w:val="00635AF9"/>
    <w:rsid w:val="00635BAE"/>
    <w:rsid w:val="00636791"/>
    <w:rsid w:val="00642E8E"/>
    <w:rsid w:val="00643469"/>
    <w:rsid w:val="006444F6"/>
    <w:rsid w:val="00645903"/>
    <w:rsid w:val="0064691D"/>
    <w:rsid w:val="00646BF1"/>
    <w:rsid w:val="006477BA"/>
    <w:rsid w:val="00647CBC"/>
    <w:rsid w:val="00650B80"/>
    <w:rsid w:val="0065214B"/>
    <w:rsid w:val="006525A1"/>
    <w:rsid w:val="00652640"/>
    <w:rsid w:val="00652F51"/>
    <w:rsid w:val="00653226"/>
    <w:rsid w:val="00653465"/>
    <w:rsid w:val="00654072"/>
    <w:rsid w:val="0065439A"/>
    <w:rsid w:val="00655E41"/>
    <w:rsid w:val="0065698F"/>
    <w:rsid w:val="00657A73"/>
    <w:rsid w:val="00660584"/>
    <w:rsid w:val="006624A3"/>
    <w:rsid w:val="00662FF3"/>
    <w:rsid w:val="0066374F"/>
    <w:rsid w:val="00663F7C"/>
    <w:rsid w:val="00667342"/>
    <w:rsid w:val="00670600"/>
    <w:rsid w:val="006724B4"/>
    <w:rsid w:val="0067253E"/>
    <w:rsid w:val="0067583B"/>
    <w:rsid w:val="0068057F"/>
    <w:rsid w:val="00680887"/>
    <w:rsid w:val="00680DDF"/>
    <w:rsid w:val="0068157A"/>
    <w:rsid w:val="00682E96"/>
    <w:rsid w:val="0068335F"/>
    <w:rsid w:val="00685818"/>
    <w:rsid w:val="006879AC"/>
    <w:rsid w:val="00690029"/>
    <w:rsid w:val="00694D71"/>
    <w:rsid w:val="00697513"/>
    <w:rsid w:val="006A0246"/>
    <w:rsid w:val="006A1228"/>
    <w:rsid w:val="006A2C38"/>
    <w:rsid w:val="006A5D39"/>
    <w:rsid w:val="006A5F75"/>
    <w:rsid w:val="006A637C"/>
    <w:rsid w:val="006A651D"/>
    <w:rsid w:val="006A7663"/>
    <w:rsid w:val="006B06A8"/>
    <w:rsid w:val="006B0FD0"/>
    <w:rsid w:val="006B4DB7"/>
    <w:rsid w:val="006B589F"/>
    <w:rsid w:val="006C01AC"/>
    <w:rsid w:val="006C1E05"/>
    <w:rsid w:val="006C414C"/>
    <w:rsid w:val="006C7123"/>
    <w:rsid w:val="006C73B3"/>
    <w:rsid w:val="006D04B4"/>
    <w:rsid w:val="006D16D5"/>
    <w:rsid w:val="006D3097"/>
    <w:rsid w:val="006D40D8"/>
    <w:rsid w:val="006D56A8"/>
    <w:rsid w:val="006D77E8"/>
    <w:rsid w:val="006D7D39"/>
    <w:rsid w:val="006E09D1"/>
    <w:rsid w:val="006E2738"/>
    <w:rsid w:val="006E391E"/>
    <w:rsid w:val="006E43DD"/>
    <w:rsid w:val="006E482D"/>
    <w:rsid w:val="006E6C58"/>
    <w:rsid w:val="006E6CB2"/>
    <w:rsid w:val="006F0A39"/>
    <w:rsid w:val="006F45D2"/>
    <w:rsid w:val="006F4BB2"/>
    <w:rsid w:val="006F557A"/>
    <w:rsid w:val="006F70F8"/>
    <w:rsid w:val="00700009"/>
    <w:rsid w:val="00700924"/>
    <w:rsid w:val="00701386"/>
    <w:rsid w:val="00705752"/>
    <w:rsid w:val="007123FA"/>
    <w:rsid w:val="007124B8"/>
    <w:rsid w:val="00713A2E"/>
    <w:rsid w:val="00714F57"/>
    <w:rsid w:val="00716960"/>
    <w:rsid w:val="007218E8"/>
    <w:rsid w:val="007219BA"/>
    <w:rsid w:val="00721D42"/>
    <w:rsid w:val="007245EF"/>
    <w:rsid w:val="00724A41"/>
    <w:rsid w:val="00725490"/>
    <w:rsid w:val="00727284"/>
    <w:rsid w:val="007273DA"/>
    <w:rsid w:val="007303F9"/>
    <w:rsid w:val="0073123B"/>
    <w:rsid w:val="00732CC7"/>
    <w:rsid w:val="00736717"/>
    <w:rsid w:val="007404E4"/>
    <w:rsid w:val="00742108"/>
    <w:rsid w:val="007422FF"/>
    <w:rsid w:val="00742D62"/>
    <w:rsid w:val="007430E8"/>
    <w:rsid w:val="00743A2C"/>
    <w:rsid w:val="00745570"/>
    <w:rsid w:val="00745E32"/>
    <w:rsid w:val="00746580"/>
    <w:rsid w:val="0074706E"/>
    <w:rsid w:val="00747C53"/>
    <w:rsid w:val="00747F9F"/>
    <w:rsid w:val="00752105"/>
    <w:rsid w:val="00752FC2"/>
    <w:rsid w:val="007537DF"/>
    <w:rsid w:val="00753FF4"/>
    <w:rsid w:val="007542D1"/>
    <w:rsid w:val="00755AC6"/>
    <w:rsid w:val="0075783A"/>
    <w:rsid w:val="00757F20"/>
    <w:rsid w:val="007624BB"/>
    <w:rsid w:val="007629E4"/>
    <w:rsid w:val="00763286"/>
    <w:rsid w:val="007639FC"/>
    <w:rsid w:val="007652EA"/>
    <w:rsid w:val="00765C9B"/>
    <w:rsid w:val="007709F1"/>
    <w:rsid w:val="00773D5D"/>
    <w:rsid w:val="007750B4"/>
    <w:rsid w:val="00775B4B"/>
    <w:rsid w:val="00776829"/>
    <w:rsid w:val="0077696D"/>
    <w:rsid w:val="00777661"/>
    <w:rsid w:val="0077781A"/>
    <w:rsid w:val="00777B9A"/>
    <w:rsid w:val="0078014B"/>
    <w:rsid w:val="00780260"/>
    <w:rsid w:val="00780B3E"/>
    <w:rsid w:val="00783502"/>
    <w:rsid w:val="007843C1"/>
    <w:rsid w:val="00785093"/>
    <w:rsid w:val="00786A58"/>
    <w:rsid w:val="0078745C"/>
    <w:rsid w:val="00787854"/>
    <w:rsid w:val="00787861"/>
    <w:rsid w:val="00787FF2"/>
    <w:rsid w:val="00790346"/>
    <w:rsid w:val="00792900"/>
    <w:rsid w:val="0079312C"/>
    <w:rsid w:val="00793FAD"/>
    <w:rsid w:val="00793FD5"/>
    <w:rsid w:val="00797C7E"/>
    <w:rsid w:val="007A0C6A"/>
    <w:rsid w:val="007A1CE4"/>
    <w:rsid w:val="007A4752"/>
    <w:rsid w:val="007A5EBA"/>
    <w:rsid w:val="007A6989"/>
    <w:rsid w:val="007A74B2"/>
    <w:rsid w:val="007B039E"/>
    <w:rsid w:val="007B0BCB"/>
    <w:rsid w:val="007B24FC"/>
    <w:rsid w:val="007B2920"/>
    <w:rsid w:val="007B4331"/>
    <w:rsid w:val="007B4795"/>
    <w:rsid w:val="007C0C14"/>
    <w:rsid w:val="007C167E"/>
    <w:rsid w:val="007C1EEC"/>
    <w:rsid w:val="007C2943"/>
    <w:rsid w:val="007C295E"/>
    <w:rsid w:val="007C2DD1"/>
    <w:rsid w:val="007C34D9"/>
    <w:rsid w:val="007C3955"/>
    <w:rsid w:val="007C403B"/>
    <w:rsid w:val="007C433D"/>
    <w:rsid w:val="007C4E05"/>
    <w:rsid w:val="007C5218"/>
    <w:rsid w:val="007C6EE0"/>
    <w:rsid w:val="007C771F"/>
    <w:rsid w:val="007D2222"/>
    <w:rsid w:val="007D27FA"/>
    <w:rsid w:val="007D43BA"/>
    <w:rsid w:val="007E04A4"/>
    <w:rsid w:val="007E1102"/>
    <w:rsid w:val="007E2388"/>
    <w:rsid w:val="007E295F"/>
    <w:rsid w:val="007E4CD8"/>
    <w:rsid w:val="007E6F3E"/>
    <w:rsid w:val="007F0711"/>
    <w:rsid w:val="007F2072"/>
    <w:rsid w:val="007F293E"/>
    <w:rsid w:val="007F2E19"/>
    <w:rsid w:val="007F5941"/>
    <w:rsid w:val="007F623F"/>
    <w:rsid w:val="007F7900"/>
    <w:rsid w:val="00800F2B"/>
    <w:rsid w:val="00801FE6"/>
    <w:rsid w:val="00806195"/>
    <w:rsid w:val="00806EFE"/>
    <w:rsid w:val="00807709"/>
    <w:rsid w:val="00807FFE"/>
    <w:rsid w:val="00810353"/>
    <w:rsid w:val="0081267E"/>
    <w:rsid w:val="00812780"/>
    <w:rsid w:val="008147CE"/>
    <w:rsid w:val="008167D2"/>
    <w:rsid w:val="008201F8"/>
    <w:rsid w:val="00823103"/>
    <w:rsid w:val="00823833"/>
    <w:rsid w:val="008272DD"/>
    <w:rsid w:val="00830012"/>
    <w:rsid w:val="00830901"/>
    <w:rsid w:val="00834C7C"/>
    <w:rsid w:val="00835552"/>
    <w:rsid w:val="00835ACD"/>
    <w:rsid w:val="0084040F"/>
    <w:rsid w:val="00840997"/>
    <w:rsid w:val="00840C19"/>
    <w:rsid w:val="0084269C"/>
    <w:rsid w:val="00843A68"/>
    <w:rsid w:val="00844EFA"/>
    <w:rsid w:val="008506D9"/>
    <w:rsid w:val="00850F6D"/>
    <w:rsid w:val="00851257"/>
    <w:rsid w:val="008535F6"/>
    <w:rsid w:val="00854C3B"/>
    <w:rsid w:val="008551F8"/>
    <w:rsid w:val="00857EC4"/>
    <w:rsid w:val="008613AF"/>
    <w:rsid w:val="00861C0B"/>
    <w:rsid w:val="00861C1C"/>
    <w:rsid w:val="00863297"/>
    <w:rsid w:val="00864A35"/>
    <w:rsid w:val="0086719E"/>
    <w:rsid w:val="00867CE5"/>
    <w:rsid w:val="00867F11"/>
    <w:rsid w:val="00871C89"/>
    <w:rsid w:val="008723A7"/>
    <w:rsid w:val="00873174"/>
    <w:rsid w:val="00874C06"/>
    <w:rsid w:val="00876156"/>
    <w:rsid w:val="00876F24"/>
    <w:rsid w:val="008803D6"/>
    <w:rsid w:val="008839D6"/>
    <w:rsid w:val="008863E8"/>
    <w:rsid w:val="008868C8"/>
    <w:rsid w:val="00886D7B"/>
    <w:rsid w:val="00886F5D"/>
    <w:rsid w:val="00890203"/>
    <w:rsid w:val="00891212"/>
    <w:rsid w:val="00891D07"/>
    <w:rsid w:val="00891EF8"/>
    <w:rsid w:val="00892C82"/>
    <w:rsid w:val="00892EF5"/>
    <w:rsid w:val="008933FA"/>
    <w:rsid w:val="00893510"/>
    <w:rsid w:val="0089386D"/>
    <w:rsid w:val="008956DA"/>
    <w:rsid w:val="00896C7A"/>
    <w:rsid w:val="00897966"/>
    <w:rsid w:val="008A15D3"/>
    <w:rsid w:val="008A3685"/>
    <w:rsid w:val="008A3C1D"/>
    <w:rsid w:val="008A3FEA"/>
    <w:rsid w:val="008A569D"/>
    <w:rsid w:val="008A5CA2"/>
    <w:rsid w:val="008A6CC9"/>
    <w:rsid w:val="008B00B2"/>
    <w:rsid w:val="008B08D7"/>
    <w:rsid w:val="008B172B"/>
    <w:rsid w:val="008B18A8"/>
    <w:rsid w:val="008B29A7"/>
    <w:rsid w:val="008B3017"/>
    <w:rsid w:val="008B470A"/>
    <w:rsid w:val="008B4C74"/>
    <w:rsid w:val="008B65F5"/>
    <w:rsid w:val="008B7CF7"/>
    <w:rsid w:val="008B7F12"/>
    <w:rsid w:val="008C0770"/>
    <w:rsid w:val="008C2216"/>
    <w:rsid w:val="008C2748"/>
    <w:rsid w:val="008C27F8"/>
    <w:rsid w:val="008C3E3F"/>
    <w:rsid w:val="008C43A8"/>
    <w:rsid w:val="008C4B81"/>
    <w:rsid w:val="008D0562"/>
    <w:rsid w:val="008D0778"/>
    <w:rsid w:val="008D0B4A"/>
    <w:rsid w:val="008D0F6D"/>
    <w:rsid w:val="008D1E52"/>
    <w:rsid w:val="008D4A31"/>
    <w:rsid w:val="008D58D6"/>
    <w:rsid w:val="008D6127"/>
    <w:rsid w:val="008D74E9"/>
    <w:rsid w:val="008D763C"/>
    <w:rsid w:val="008D7965"/>
    <w:rsid w:val="008D7DE0"/>
    <w:rsid w:val="008E0305"/>
    <w:rsid w:val="008E0F66"/>
    <w:rsid w:val="008E283E"/>
    <w:rsid w:val="008E6365"/>
    <w:rsid w:val="008E709C"/>
    <w:rsid w:val="008F058B"/>
    <w:rsid w:val="008F21CF"/>
    <w:rsid w:val="008F3779"/>
    <w:rsid w:val="008F5CC6"/>
    <w:rsid w:val="008F69EE"/>
    <w:rsid w:val="00900AF1"/>
    <w:rsid w:val="00901795"/>
    <w:rsid w:val="00901895"/>
    <w:rsid w:val="009025F3"/>
    <w:rsid w:val="009031F8"/>
    <w:rsid w:val="009054CF"/>
    <w:rsid w:val="00907BDB"/>
    <w:rsid w:val="00910346"/>
    <w:rsid w:val="0091137D"/>
    <w:rsid w:val="0091168A"/>
    <w:rsid w:val="0091200E"/>
    <w:rsid w:val="00914192"/>
    <w:rsid w:val="00916054"/>
    <w:rsid w:val="0091689F"/>
    <w:rsid w:val="00916ACF"/>
    <w:rsid w:val="009171A1"/>
    <w:rsid w:val="00920D4E"/>
    <w:rsid w:val="00920D75"/>
    <w:rsid w:val="0092143E"/>
    <w:rsid w:val="00921933"/>
    <w:rsid w:val="009241A7"/>
    <w:rsid w:val="009243EB"/>
    <w:rsid w:val="00925210"/>
    <w:rsid w:val="00927878"/>
    <w:rsid w:val="009310F4"/>
    <w:rsid w:val="00933A93"/>
    <w:rsid w:val="00934BDA"/>
    <w:rsid w:val="009354A1"/>
    <w:rsid w:val="00935B4E"/>
    <w:rsid w:val="00935FCB"/>
    <w:rsid w:val="00936E3C"/>
    <w:rsid w:val="009373DC"/>
    <w:rsid w:val="00937829"/>
    <w:rsid w:val="00937A3D"/>
    <w:rsid w:val="009414A6"/>
    <w:rsid w:val="00942B4D"/>
    <w:rsid w:val="00943B47"/>
    <w:rsid w:val="00944F2D"/>
    <w:rsid w:val="00945BE3"/>
    <w:rsid w:val="00945D7F"/>
    <w:rsid w:val="009464BB"/>
    <w:rsid w:val="00946635"/>
    <w:rsid w:val="00947B8B"/>
    <w:rsid w:val="00950ED9"/>
    <w:rsid w:val="0095113E"/>
    <w:rsid w:val="00951653"/>
    <w:rsid w:val="00953839"/>
    <w:rsid w:val="00953AE1"/>
    <w:rsid w:val="00956306"/>
    <w:rsid w:val="00956522"/>
    <w:rsid w:val="00956751"/>
    <w:rsid w:val="00956821"/>
    <w:rsid w:val="0095691B"/>
    <w:rsid w:val="00956F0B"/>
    <w:rsid w:val="00961522"/>
    <w:rsid w:val="0096496E"/>
    <w:rsid w:val="0096626C"/>
    <w:rsid w:val="009676E4"/>
    <w:rsid w:val="00967CBB"/>
    <w:rsid w:val="009704E2"/>
    <w:rsid w:val="00970F86"/>
    <w:rsid w:val="00971B47"/>
    <w:rsid w:val="00974055"/>
    <w:rsid w:val="00974C32"/>
    <w:rsid w:val="00975A1A"/>
    <w:rsid w:val="00975CA8"/>
    <w:rsid w:val="00981C29"/>
    <w:rsid w:val="00981D6B"/>
    <w:rsid w:val="009822CC"/>
    <w:rsid w:val="00984A7E"/>
    <w:rsid w:val="00985953"/>
    <w:rsid w:val="00985F03"/>
    <w:rsid w:val="00986062"/>
    <w:rsid w:val="00990711"/>
    <w:rsid w:val="0099238A"/>
    <w:rsid w:val="009926DB"/>
    <w:rsid w:val="00993262"/>
    <w:rsid w:val="00994A73"/>
    <w:rsid w:val="00996A8F"/>
    <w:rsid w:val="0099702E"/>
    <w:rsid w:val="00997CFF"/>
    <w:rsid w:val="009A30A9"/>
    <w:rsid w:val="009A33AC"/>
    <w:rsid w:val="009A5008"/>
    <w:rsid w:val="009A5E32"/>
    <w:rsid w:val="009A6819"/>
    <w:rsid w:val="009A6A6F"/>
    <w:rsid w:val="009A71D5"/>
    <w:rsid w:val="009A79A2"/>
    <w:rsid w:val="009B05D4"/>
    <w:rsid w:val="009B20A6"/>
    <w:rsid w:val="009B226C"/>
    <w:rsid w:val="009B3725"/>
    <w:rsid w:val="009B3DA6"/>
    <w:rsid w:val="009B54F8"/>
    <w:rsid w:val="009B6D99"/>
    <w:rsid w:val="009B72FC"/>
    <w:rsid w:val="009B75E9"/>
    <w:rsid w:val="009B7CE3"/>
    <w:rsid w:val="009C0207"/>
    <w:rsid w:val="009C0971"/>
    <w:rsid w:val="009C1FB5"/>
    <w:rsid w:val="009C35DC"/>
    <w:rsid w:val="009C4FAD"/>
    <w:rsid w:val="009C5074"/>
    <w:rsid w:val="009C6217"/>
    <w:rsid w:val="009C67EC"/>
    <w:rsid w:val="009D0D95"/>
    <w:rsid w:val="009D2A17"/>
    <w:rsid w:val="009D3F82"/>
    <w:rsid w:val="009D4427"/>
    <w:rsid w:val="009D4701"/>
    <w:rsid w:val="009D4C5B"/>
    <w:rsid w:val="009D5412"/>
    <w:rsid w:val="009E0E5F"/>
    <w:rsid w:val="009E1698"/>
    <w:rsid w:val="009E17DA"/>
    <w:rsid w:val="009E228D"/>
    <w:rsid w:val="009E22B3"/>
    <w:rsid w:val="009E2A8B"/>
    <w:rsid w:val="009E331D"/>
    <w:rsid w:val="009E37E6"/>
    <w:rsid w:val="009E570D"/>
    <w:rsid w:val="009E62C5"/>
    <w:rsid w:val="009E6C57"/>
    <w:rsid w:val="009F0699"/>
    <w:rsid w:val="009F0A6A"/>
    <w:rsid w:val="009F0D3E"/>
    <w:rsid w:val="009F3C84"/>
    <w:rsid w:val="009F51F4"/>
    <w:rsid w:val="009F556B"/>
    <w:rsid w:val="00A03163"/>
    <w:rsid w:val="00A03A64"/>
    <w:rsid w:val="00A04679"/>
    <w:rsid w:val="00A05DED"/>
    <w:rsid w:val="00A06371"/>
    <w:rsid w:val="00A06CCE"/>
    <w:rsid w:val="00A072D2"/>
    <w:rsid w:val="00A07CF9"/>
    <w:rsid w:val="00A10803"/>
    <w:rsid w:val="00A124C2"/>
    <w:rsid w:val="00A12BAC"/>
    <w:rsid w:val="00A138EE"/>
    <w:rsid w:val="00A13C67"/>
    <w:rsid w:val="00A16663"/>
    <w:rsid w:val="00A20842"/>
    <w:rsid w:val="00A21BA6"/>
    <w:rsid w:val="00A22400"/>
    <w:rsid w:val="00A22B4E"/>
    <w:rsid w:val="00A2497D"/>
    <w:rsid w:val="00A25F9A"/>
    <w:rsid w:val="00A278F1"/>
    <w:rsid w:val="00A30FB6"/>
    <w:rsid w:val="00A3132F"/>
    <w:rsid w:val="00A313E0"/>
    <w:rsid w:val="00A3200D"/>
    <w:rsid w:val="00A3243E"/>
    <w:rsid w:val="00A3257C"/>
    <w:rsid w:val="00A328AA"/>
    <w:rsid w:val="00A34B93"/>
    <w:rsid w:val="00A34D90"/>
    <w:rsid w:val="00A419DB"/>
    <w:rsid w:val="00A42472"/>
    <w:rsid w:val="00A44392"/>
    <w:rsid w:val="00A4535B"/>
    <w:rsid w:val="00A4664A"/>
    <w:rsid w:val="00A52FAC"/>
    <w:rsid w:val="00A55578"/>
    <w:rsid w:val="00A56653"/>
    <w:rsid w:val="00A56B45"/>
    <w:rsid w:val="00A5761D"/>
    <w:rsid w:val="00A624AC"/>
    <w:rsid w:val="00A62F6B"/>
    <w:rsid w:val="00A65874"/>
    <w:rsid w:val="00A6744C"/>
    <w:rsid w:val="00A67550"/>
    <w:rsid w:val="00A701B3"/>
    <w:rsid w:val="00A7145A"/>
    <w:rsid w:val="00A71CAD"/>
    <w:rsid w:val="00A72DA9"/>
    <w:rsid w:val="00A72DB9"/>
    <w:rsid w:val="00A75124"/>
    <w:rsid w:val="00A76085"/>
    <w:rsid w:val="00A76550"/>
    <w:rsid w:val="00A76E76"/>
    <w:rsid w:val="00A7737D"/>
    <w:rsid w:val="00A77EA2"/>
    <w:rsid w:val="00A8002A"/>
    <w:rsid w:val="00A81015"/>
    <w:rsid w:val="00A838D0"/>
    <w:rsid w:val="00A85431"/>
    <w:rsid w:val="00A86622"/>
    <w:rsid w:val="00A86783"/>
    <w:rsid w:val="00A87301"/>
    <w:rsid w:val="00A874E6"/>
    <w:rsid w:val="00A878B5"/>
    <w:rsid w:val="00A91874"/>
    <w:rsid w:val="00A93441"/>
    <w:rsid w:val="00A952C6"/>
    <w:rsid w:val="00A9569E"/>
    <w:rsid w:val="00A9783B"/>
    <w:rsid w:val="00AA0132"/>
    <w:rsid w:val="00AA077F"/>
    <w:rsid w:val="00AA0B91"/>
    <w:rsid w:val="00AA1892"/>
    <w:rsid w:val="00AA1E11"/>
    <w:rsid w:val="00AA3F33"/>
    <w:rsid w:val="00AA61DF"/>
    <w:rsid w:val="00AA623B"/>
    <w:rsid w:val="00AA773E"/>
    <w:rsid w:val="00AA7C6B"/>
    <w:rsid w:val="00AB255C"/>
    <w:rsid w:val="00AB2DDB"/>
    <w:rsid w:val="00AB3381"/>
    <w:rsid w:val="00AB5F43"/>
    <w:rsid w:val="00AB675F"/>
    <w:rsid w:val="00AC1937"/>
    <w:rsid w:val="00AC1A46"/>
    <w:rsid w:val="00AC325B"/>
    <w:rsid w:val="00AC3C4F"/>
    <w:rsid w:val="00AC4F9C"/>
    <w:rsid w:val="00AC58DC"/>
    <w:rsid w:val="00AC605F"/>
    <w:rsid w:val="00AC6C48"/>
    <w:rsid w:val="00AC78BE"/>
    <w:rsid w:val="00AD181C"/>
    <w:rsid w:val="00AD291D"/>
    <w:rsid w:val="00AD585F"/>
    <w:rsid w:val="00AD5EF3"/>
    <w:rsid w:val="00AE2AA5"/>
    <w:rsid w:val="00AE2CE7"/>
    <w:rsid w:val="00AE49E7"/>
    <w:rsid w:val="00AE4B27"/>
    <w:rsid w:val="00AE5A6D"/>
    <w:rsid w:val="00AE7749"/>
    <w:rsid w:val="00AF0859"/>
    <w:rsid w:val="00AF29C2"/>
    <w:rsid w:val="00AF3A2A"/>
    <w:rsid w:val="00AF3B96"/>
    <w:rsid w:val="00AF6558"/>
    <w:rsid w:val="00AF76FA"/>
    <w:rsid w:val="00B011C0"/>
    <w:rsid w:val="00B025AA"/>
    <w:rsid w:val="00B02D4F"/>
    <w:rsid w:val="00B02F69"/>
    <w:rsid w:val="00B04594"/>
    <w:rsid w:val="00B062E3"/>
    <w:rsid w:val="00B10B40"/>
    <w:rsid w:val="00B13922"/>
    <w:rsid w:val="00B13B92"/>
    <w:rsid w:val="00B13BC5"/>
    <w:rsid w:val="00B13DE5"/>
    <w:rsid w:val="00B141DC"/>
    <w:rsid w:val="00B150F2"/>
    <w:rsid w:val="00B15D7A"/>
    <w:rsid w:val="00B1670C"/>
    <w:rsid w:val="00B201C5"/>
    <w:rsid w:val="00B20437"/>
    <w:rsid w:val="00B212DE"/>
    <w:rsid w:val="00B23FC6"/>
    <w:rsid w:val="00B249E0"/>
    <w:rsid w:val="00B272B2"/>
    <w:rsid w:val="00B3026D"/>
    <w:rsid w:val="00B30857"/>
    <w:rsid w:val="00B30940"/>
    <w:rsid w:val="00B313DD"/>
    <w:rsid w:val="00B324DF"/>
    <w:rsid w:val="00B32EAF"/>
    <w:rsid w:val="00B34F6C"/>
    <w:rsid w:val="00B356B9"/>
    <w:rsid w:val="00B35B1D"/>
    <w:rsid w:val="00B370F3"/>
    <w:rsid w:val="00B37117"/>
    <w:rsid w:val="00B375CE"/>
    <w:rsid w:val="00B408F1"/>
    <w:rsid w:val="00B40BBF"/>
    <w:rsid w:val="00B410D8"/>
    <w:rsid w:val="00B423B9"/>
    <w:rsid w:val="00B43CF8"/>
    <w:rsid w:val="00B45CC8"/>
    <w:rsid w:val="00B45CD2"/>
    <w:rsid w:val="00B46688"/>
    <w:rsid w:val="00B4688B"/>
    <w:rsid w:val="00B46AF3"/>
    <w:rsid w:val="00B508E8"/>
    <w:rsid w:val="00B52632"/>
    <w:rsid w:val="00B5444A"/>
    <w:rsid w:val="00B55A1D"/>
    <w:rsid w:val="00B56C16"/>
    <w:rsid w:val="00B60358"/>
    <w:rsid w:val="00B60B44"/>
    <w:rsid w:val="00B614E1"/>
    <w:rsid w:val="00B63189"/>
    <w:rsid w:val="00B64C8A"/>
    <w:rsid w:val="00B67F59"/>
    <w:rsid w:val="00B67F84"/>
    <w:rsid w:val="00B70A2F"/>
    <w:rsid w:val="00B71D42"/>
    <w:rsid w:val="00B72D16"/>
    <w:rsid w:val="00B73B6F"/>
    <w:rsid w:val="00B762DB"/>
    <w:rsid w:val="00B80E4D"/>
    <w:rsid w:val="00B80FFD"/>
    <w:rsid w:val="00B81B0A"/>
    <w:rsid w:val="00B8425D"/>
    <w:rsid w:val="00B85A70"/>
    <w:rsid w:val="00B86DA4"/>
    <w:rsid w:val="00B90CA1"/>
    <w:rsid w:val="00B90D3D"/>
    <w:rsid w:val="00B91146"/>
    <w:rsid w:val="00B91A2F"/>
    <w:rsid w:val="00B96630"/>
    <w:rsid w:val="00B96640"/>
    <w:rsid w:val="00B96702"/>
    <w:rsid w:val="00BA02F4"/>
    <w:rsid w:val="00BA1090"/>
    <w:rsid w:val="00BA260C"/>
    <w:rsid w:val="00BA34B5"/>
    <w:rsid w:val="00BA46A0"/>
    <w:rsid w:val="00BA5B0A"/>
    <w:rsid w:val="00BA7F39"/>
    <w:rsid w:val="00BB1F78"/>
    <w:rsid w:val="00BB2097"/>
    <w:rsid w:val="00BB355A"/>
    <w:rsid w:val="00BB41D6"/>
    <w:rsid w:val="00BB421A"/>
    <w:rsid w:val="00BB50F7"/>
    <w:rsid w:val="00BB51CD"/>
    <w:rsid w:val="00BB5714"/>
    <w:rsid w:val="00BB595D"/>
    <w:rsid w:val="00BB78B7"/>
    <w:rsid w:val="00BC2777"/>
    <w:rsid w:val="00BC3539"/>
    <w:rsid w:val="00BC37DD"/>
    <w:rsid w:val="00BC5A69"/>
    <w:rsid w:val="00BC5D7C"/>
    <w:rsid w:val="00BC706C"/>
    <w:rsid w:val="00BC730A"/>
    <w:rsid w:val="00BD01F6"/>
    <w:rsid w:val="00BD0B76"/>
    <w:rsid w:val="00BD15F0"/>
    <w:rsid w:val="00BD4D6B"/>
    <w:rsid w:val="00BD6720"/>
    <w:rsid w:val="00BD6766"/>
    <w:rsid w:val="00BE11DA"/>
    <w:rsid w:val="00BE12DE"/>
    <w:rsid w:val="00BE29C5"/>
    <w:rsid w:val="00BE2BD4"/>
    <w:rsid w:val="00BE2CE9"/>
    <w:rsid w:val="00BE2D60"/>
    <w:rsid w:val="00BF07A3"/>
    <w:rsid w:val="00BF147D"/>
    <w:rsid w:val="00BF3008"/>
    <w:rsid w:val="00BF5189"/>
    <w:rsid w:val="00BF5E73"/>
    <w:rsid w:val="00C003FD"/>
    <w:rsid w:val="00C02226"/>
    <w:rsid w:val="00C0468C"/>
    <w:rsid w:val="00C04D00"/>
    <w:rsid w:val="00C0666E"/>
    <w:rsid w:val="00C07826"/>
    <w:rsid w:val="00C07B31"/>
    <w:rsid w:val="00C07D5C"/>
    <w:rsid w:val="00C11AD6"/>
    <w:rsid w:val="00C1206A"/>
    <w:rsid w:val="00C1259A"/>
    <w:rsid w:val="00C1348D"/>
    <w:rsid w:val="00C14642"/>
    <w:rsid w:val="00C15365"/>
    <w:rsid w:val="00C1558F"/>
    <w:rsid w:val="00C15FAB"/>
    <w:rsid w:val="00C16917"/>
    <w:rsid w:val="00C2050B"/>
    <w:rsid w:val="00C213A5"/>
    <w:rsid w:val="00C22120"/>
    <w:rsid w:val="00C23A82"/>
    <w:rsid w:val="00C255B7"/>
    <w:rsid w:val="00C2572D"/>
    <w:rsid w:val="00C30370"/>
    <w:rsid w:val="00C32183"/>
    <w:rsid w:val="00C32B5B"/>
    <w:rsid w:val="00C34189"/>
    <w:rsid w:val="00C37250"/>
    <w:rsid w:val="00C37335"/>
    <w:rsid w:val="00C412D7"/>
    <w:rsid w:val="00C42BA1"/>
    <w:rsid w:val="00C434F4"/>
    <w:rsid w:val="00C45B29"/>
    <w:rsid w:val="00C45BCE"/>
    <w:rsid w:val="00C46B8E"/>
    <w:rsid w:val="00C47C1C"/>
    <w:rsid w:val="00C47E20"/>
    <w:rsid w:val="00C50364"/>
    <w:rsid w:val="00C51C2C"/>
    <w:rsid w:val="00C51CDC"/>
    <w:rsid w:val="00C5321F"/>
    <w:rsid w:val="00C53697"/>
    <w:rsid w:val="00C5410F"/>
    <w:rsid w:val="00C54876"/>
    <w:rsid w:val="00C54899"/>
    <w:rsid w:val="00C57F6E"/>
    <w:rsid w:val="00C6053B"/>
    <w:rsid w:val="00C6217D"/>
    <w:rsid w:val="00C63652"/>
    <w:rsid w:val="00C63678"/>
    <w:rsid w:val="00C6489D"/>
    <w:rsid w:val="00C65757"/>
    <w:rsid w:val="00C66ABF"/>
    <w:rsid w:val="00C67858"/>
    <w:rsid w:val="00C70083"/>
    <w:rsid w:val="00C7203A"/>
    <w:rsid w:val="00C734CF"/>
    <w:rsid w:val="00C74CD5"/>
    <w:rsid w:val="00C75D47"/>
    <w:rsid w:val="00C7669A"/>
    <w:rsid w:val="00C76976"/>
    <w:rsid w:val="00C7781E"/>
    <w:rsid w:val="00C850F5"/>
    <w:rsid w:val="00C86378"/>
    <w:rsid w:val="00C868C6"/>
    <w:rsid w:val="00C87065"/>
    <w:rsid w:val="00C87A63"/>
    <w:rsid w:val="00C87F59"/>
    <w:rsid w:val="00C90710"/>
    <w:rsid w:val="00C90C57"/>
    <w:rsid w:val="00C9207E"/>
    <w:rsid w:val="00C93236"/>
    <w:rsid w:val="00C93D47"/>
    <w:rsid w:val="00C93DC3"/>
    <w:rsid w:val="00C95925"/>
    <w:rsid w:val="00C95B18"/>
    <w:rsid w:val="00C97A1D"/>
    <w:rsid w:val="00C97A86"/>
    <w:rsid w:val="00C97B2E"/>
    <w:rsid w:val="00CA132D"/>
    <w:rsid w:val="00CA1364"/>
    <w:rsid w:val="00CA196D"/>
    <w:rsid w:val="00CA1E25"/>
    <w:rsid w:val="00CA2AD8"/>
    <w:rsid w:val="00CA36AC"/>
    <w:rsid w:val="00CA3A25"/>
    <w:rsid w:val="00CA414B"/>
    <w:rsid w:val="00CA54CE"/>
    <w:rsid w:val="00CB0B8A"/>
    <w:rsid w:val="00CB1101"/>
    <w:rsid w:val="00CB1F22"/>
    <w:rsid w:val="00CB303F"/>
    <w:rsid w:val="00CB3C30"/>
    <w:rsid w:val="00CB4005"/>
    <w:rsid w:val="00CB43A2"/>
    <w:rsid w:val="00CB62AC"/>
    <w:rsid w:val="00CB74BC"/>
    <w:rsid w:val="00CC1A39"/>
    <w:rsid w:val="00CC266C"/>
    <w:rsid w:val="00CC29B7"/>
    <w:rsid w:val="00CC2AF0"/>
    <w:rsid w:val="00CC65EF"/>
    <w:rsid w:val="00CC6CF9"/>
    <w:rsid w:val="00CC6FAC"/>
    <w:rsid w:val="00CD042E"/>
    <w:rsid w:val="00CD22CD"/>
    <w:rsid w:val="00CD576B"/>
    <w:rsid w:val="00CD60DD"/>
    <w:rsid w:val="00CD6E9C"/>
    <w:rsid w:val="00CD7E81"/>
    <w:rsid w:val="00CE01B5"/>
    <w:rsid w:val="00CE322F"/>
    <w:rsid w:val="00CE499F"/>
    <w:rsid w:val="00CE531C"/>
    <w:rsid w:val="00CE6B9E"/>
    <w:rsid w:val="00CF54B4"/>
    <w:rsid w:val="00CF6D52"/>
    <w:rsid w:val="00CF78FD"/>
    <w:rsid w:val="00CF7D80"/>
    <w:rsid w:val="00D01306"/>
    <w:rsid w:val="00D05391"/>
    <w:rsid w:val="00D054CF"/>
    <w:rsid w:val="00D05C48"/>
    <w:rsid w:val="00D05D6E"/>
    <w:rsid w:val="00D06A2D"/>
    <w:rsid w:val="00D1194E"/>
    <w:rsid w:val="00D11BD1"/>
    <w:rsid w:val="00D13157"/>
    <w:rsid w:val="00D1358B"/>
    <w:rsid w:val="00D13F9D"/>
    <w:rsid w:val="00D14778"/>
    <w:rsid w:val="00D15331"/>
    <w:rsid w:val="00D15555"/>
    <w:rsid w:val="00D15A67"/>
    <w:rsid w:val="00D15FC2"/>
    <w:rsid w:val="00D162A8"/>
    <w:rsid w:val="00D205A0"/>
    <w:rsid w:val="00D2067C"/>
    <w:rsid w:val="00D239C6"/>
    <w:rsid w:val="00D26A5E"/>
    <w:rsid w:val="00D3035F"/>
    <w:rsid w:val="00D30BC9"/>
    <w:rsid w:val="00D31114"/>
    <w:rsid w:val="00D3197B"/>
    <w:rsid w:val="00D32171"/>
    <w:rsid w:val="00D37506"/>
    <w:rsid w:val="00D37DCB"/>
    <w:rsid w:val="00D42157"/>
    <w:rsid w:val="00D46830"/>
    <w:rsid w:val="00D50A3D"/>
    <w:rsid w:val="00D51015"/>
    <w:rsid w:val="00D51EEB"/>
    <w:rsid w:val="00D607AE"/>
    <w:rsid w:val="00D63AE1"/>
    <w:rsid w:val="00D6402E"/>
    <w:rsid w:val="00D646EB"/>
    <w:rsid w:val="00D64F36"/>
    <w:rsid w:val="00D66FEA"/>
    <w:rsid w:val="00D670A8"/>
    <w:rsid w:val="00D71DAA"/>
    <w:rsid w:val="00D727EF"/>
    <w:rsid w:val="00D72B2B"/>
    <w:rsid w:val="00D73281"/>
    <w:rsid w:val="00D742E4"/>
    <w:rsid w:val="00D74327"/>
    <w:rsid w:val="00D746BD"/>
    <w:rsid w:val="00D74FFE"/>
    <w:rsid w:val="00D762B1"/>
    <w:rsid w:val="00D765A0"/>
    <w:rsid w:val="00D76A32"/>
    <w:rsid w:val="00D82046"/>
    <w:rsid w:val="00D84902"/>
    <w:rsid w:val="00D85BFD"/>
    <w:rsid w:val="00D85ED4"/>
    <w:rsid w:val="00D865CD"/>
    <w:rsid w:val="00D8676D"/>
    <w:rsid w:val="00D8748A"/>
    <w:rsid w:val="00D87878"/>
    <w:rsid w:val="00D87D43"/>
    <w:rsid w:val="00D91453"/>
    <w:rsid w:val="00D9244F"/>
    <w:rsid w:val="00D92501"/>
    <w:rsid w:val="00D941E1"/>
    <w:rsid w:val="00D952B6"/>
    <w:rsid w:val="00D9719E"/>
    <w:rsid w:val="00DA1F54"/>
    <w:rsid w:val="00DA2040"/>
    <w:rsid w:val="00DA366A"/>
    <w:rsid w:val="00DA6A55"/>
    <w:rsid w:val="00DB0428"/>
    <w:rsid w:val="00DB10D3"/>
    <w:rsid w:val="00DB246E"/>
    <w:rsid w:val="00DB294D"/>
    <w:rsid w:val="00DB3E97"/>
    <w:rsid w:val="00DB4DBE"/>
    <w:rsid w:val="00DB5D67"/>
    <w:rsid w:val="00DC0AF2"/>
    <w:rsid w:val="00DC156C"/>
    <w:rsid w:val="00DC16A3"/>
    <w:rsid w:val="00DC2948"/>
    <w:rsid w:val="00DC674F"/>
    <w:rsid w:val="00DC6C69"/>
    <w:rsid w:val="00DC70FE"/>
    <w:rsid w:val="00DC7381"/>
    <w:rsid w:val="00DC7EEF"/>
    <w:rsid w:val="00DD12A3"/>
    <w:rsid w:val="00DD42BB"/>
    <w:rsid w:val="00DD475D"/>
    <w:rsid w:val="00DD498E"/>
    <w:rsid w:val="00DD4AE1"/>
    <w:rsid w:val="00DD6CFB"/>
    <w:rsid w:val="00DE082F"/>
    <w:rsid w:val="00DE14E2"/>
    <w:rsid w:val="00DE3697"/>
    <w:rsid w:val="00DE49EB"/>
    <w:rsid w:val="00DE5472"/>
    <w:rsid w:val="00DE5543"/>
    <w:rsid w:val="00DF066B"/>
    <w:rsid w:val="00DF1017"/>
    <w:rsid w:val="00DF4908"/>
    <w:rsid w:val="00E000B4"/>
    <w:rsid w:val="00E00DE2"/>
    <w:rsid w:val="00E02B6D"/>
    <w:rsid w:val="00E02C7A"/>
    <w:rsid w:val="00E030EA"/>
    <w:rsid w:val="00E03A0F"/>
    <w:rsid w:val="00E072C7"/>
    <w:rsid w:val="00E1087F"/>
    <w:rsid w:val="00E1200D"/>
    <w:rsid w:val="00E14EE4"/>
    <w:rsid w:val="00E15041"/>
    <w:rsid w:val="00E16243"/>
    <w:rsid w:val="00E205F5"/>
    <w:rsid w:val="00E222D9"/>
    <w:rsid w:val="00E223E4"/>
    <w:rsid w:val="00E224F9"/>
    <w:rsid w:val="00E25688"/>
    <w:rsid w:val="00E25A22"/>
    <w:rsid w:val="00E25E1C"/>
    <w:rsid w:val="00E26263"/>
    <w:rsid w:val="00E26E41"/>
    <w:rsid w:val="00E2759F"/>
    <w:rsid w:val="00E2794A"/>
    <w:rsid w:val="00E27ADA"/>
    <w:rsid w:val="00E27F74"/>
    <w:rsid w:val="00E30DFE"/>
    <w:rsid w:val="00E3147B"/>
    <w:rsid w:val="00E33D9F"/>
    <w:rsid w:val="00E3402E"/>
    <w:rsid w:val="00E36BDB"/>
    <w:rsid w:val="00E42D82"/>
    <w:rsid w:val="00E43D0D"/>
    <w:rsid w:val="00E44917"/>
    <w:rsid w:val="00E45543"/>
    <w:rsid w:val="00E46B3C"/>
    <w:rsid w:val="00E4734A"/>
    <w:rsid w:val="00E5294C"/>
    <w:rsid w:val="00E55703"/>
    <w:rsid w:val="00E56384"/>
    <w:rsid w:val="00E57B74"/>
    <w:rsid w:val="00E60127"/>
    <w:rsid w:val="00E6041E"/>
    <w:rsid w:val="00E60B72"/>
    <w:rsid w:val="00E61844"/>
    <w:rsid w:val="00E61D11"/>
    <w:rsid w:val="00E62AD4"/>
    <w:rsid w:val="00E63B9F"/>
    <w:rsid w:val="00E64611"/>
    <w:rsid w:val="00E673BA"/>
    <w:rsid w:val="00E7049E"/>
    <w:rsid w:val="00E720BD"/>
    <w:rsid w:val="00E72206"/>
    <w:rsid w:val="00E72782"/>
    <w:rsid w:val="00E7337C"/>
    <w:rsid w:val="00E73601"/>
    <w:rsid w:val="00E74690"/>
    <w:rsid w:val="00E74A3D"/>
    <w:rsid w:val="00E751FF"/>
    <w:rsid w:val="00E760F9"/>
    <w:rsid w:val="00E76905"/>
    <w:rsid w:val="00E804F8"/>
    <w:rsid w:val="00E80A2C"/>
    <w:rsid w:val="00E816A7"/>
    <w:rsid w:val="00E81907"/>
    <w:rsid w:val="00E81ADF"/>
    <w:rsid w:val="00E822E2"/>
    <w:rsid w:val="00E826B2"/>
    <w:rsid w:val="00E82E2B"/>
    <w:rsid w:val="00E83410"/>
    <w:rsid w:val="00E835A7"/>
    <w:rsid w:val="00E83E46"/>
    <w:rsid w:val="00E84FA8"/>
    <w:rsid w:val="00E855BF"/>
    <w:rsid w:val="00E87DCE"/>
    <w:rsid w:val="00E9190F"/>
    <w:rsid w:val="00E95060"/>
    <w:rsid w:val="00E950B5"/>
    <w:rsid w:val="00E960FB"/>
    <w:rsid w:val="00EA0180"/>
    <w:rsid w:val="00EA0EBF"/>
    <w:rsid w:val="00EA244F"/>
    <w:rsid w:val="00EA2C2D"/>
    <w:rsid w:val="00EA4176"/>
    <w:rsid w:val="00EA44B0"/>
    <w:rsid w:val="00EA59D3"/>
    <w:rsid w:val="00EA7D12"/>
    <w:rsid w:val="00EB0318"/>
    <w:rsid w:val="00EB042C"/>
    <w:rsid w:val="00EB1DF7"/>
    <w:rsid w:val="00EB475A"/>
    <w:rsid w:val="00EB5CAC"/>
    <w:rsid w:val="00EB6F3D"/>
    <w:rsid w:val="00EB767E"/>
    <w:rsid w:val="00EC3FA2"/>
    <w:rsid w:val="00EC4E3C"/>
    <w:rsid w:val="00EC5369"/>
    <w:rsid w:val="00EC53F2"/>
    <w:rsid w:val="00EC67E0"/>
    <w:rsid w:val="00EC6CBD"/>
    <w:rsid w:val="00EC7719"/>
    <w:rsid w:val="00EC7763"/>
    <w:rsid w:val="00EC780A"/>
    <w:rsid w:val="00ED1E04"/>
    <w:rsid w:val="00ED456C"/>
    <w:rsid w:val="00ED4D2B"/>
    <w:rsid w:val="00ED5DE3"/>
    <w:rsid w:val="00EE1A24"/>
    <w:rsid w:val="00EE304C"/>
    <w:rsid w:val="00EE39A5"/>
    <w:rsid w:val="00EE55A8"/>
    <w:rsid w:val="00EE63B1"/>
    <w:rsid w:val="00EE689D"/>
    <w:rsid w:val="00EF0F22"/>
    <w:rsid w:val="00EF1990"/>
    <w:rsid w:val="00EF1B9D"/>
    <w:rsid w:val="00EF5A36"/>
    <w:rsid w:val="00EF78A1"/>
    <w:rsid w:val="00F0019F"/>
    <w:rsid w:val="00F0021B"/>
    <w:rsid w:val="00F01428"/>
    <w:rsid w:val="00F02770"/>
    <w:rsid w:val="00F0315D"/>
    <w:rsid w:val="00F03E20"/>
    <w:rsid w:val="00F04764"/>
    <w:rsid w:val="00F04965"/>
    <w:rsid w:val="00F07397"/>
    <w:rsid w:val="00F1097B"/>
    <w:rsid w:val="00F11E41"/>
    <w:rsid w:val="00F1207F"/>
    <w:rsid w:val="00F13EAA"/>
    <w:rsid w:val="00F14AA0"/>
    <w:rsid w:val="00F15138"/>
    <w:rsid w:val="00F16B2E"/>
    <w:rsid w:val="00F17308"/>
    <w:rsid w:val="00F20957"/>
    <w:rsid w:val="00F20BA8"/>
    <w:rsid w:val="00F21501"/>
    <w:rsid w:val="00F23C2F"/>
    <w:rsid w:val="00F258BB"/>
    <w:rsid w:val="00F25EE6"/>
    <w:rsid w:val="00F26ACB"/>
    <w:rsid w:val="00F274C3"/>
    <w:rsid w:val="00F3015A"/>
    <w:rsid w:val="00F31F54"/>
    <w:rsid w:val="00F332B2"/>
    <w:rsid w:val="00F34C3B"/>
    <w:rsid w:val="00F35223"/>
    <w:rsid w:val="00F35954"/>
    <w:rsid w:val="00F365B7"/>
    <w:rsid w:val="00F41898"/>
    <w:rsid w:val="00F42F06"/>
    <w:rsid w:val="00F45415"/>
    <w:rsid w:val="00F45944"/>
    <w:rsid w:val="00F46611"/>
    <w:rsid w:val="00F46A0D"/>
    <w:rsid w:val="00F46DB9"/>
    <w:rsid w:val="00F47D3B"/>
    <w:rsid w:val="00F47E58"/>
    <w:rsid w:val="00F50BE6"/>
    <w:rsid w:val="00F51AB3"/>
    <w:rsid w:val="00F52661"/>
    <w:rsid w:val="00F53C42"/>
    <w:rsid w:val="00F54097"/>
    <w:rsid w:val="00F54173"/>
    <w:rsid w:val="00F543EE"/>
    <w:rsid w:val="00F54B4A"/>
    <w:rsid w:val="00F609EE"/>
    <w:rsid w:val="00F61794"/>
    <w:rsid w:val="00F62475"/>
    <w:rsid w:val="00F62C2B"/>
    <w:rsid w:val="00F66BD7"/>
    <w:rsid w:val="00F66FE4"/>
    <w:rsid w:val="00F6723C"/>
    <w:rsid w:val="00F6783A"/>
    <w:rsid w:val="00F67892"/>
    <w:rsid w:val="00F7062B"/>
    <w:rsid w:val="00F72B4C"/>
    <w:rsid w:val="00F738F5"/>
    <w:rsid w:val="00F73A83"/>
    <w:rsid w:val="00F74487"/>
    <w:rsid w:val="00F75C1B"/>
    <w:rsid w:val="00F7797A"/>
    <w:rsid w:val="00F80718"/>
    <w:rsid w:val="00F823EE"/>
    <w:rsid w:val="00F82FC0"/>
    <w:rsid w:val="00F84299"/>
    <w:rsid w:val="00F84698"/>
    <w:rsid w:val="00F84CA3"/>
    <w:rsid w:val="00F852B9"/>
    <w:rsid w:val="00F86728"/>
    <w:rsid w:val="00F86A82"/>
    <w:rsid w:val="00F86FD6"/>
    <w:rsid w:val="00F87005"/>
    <w:rsid w:val="00F87F0B"/>
    <w:rsid w:val="00F9025E"/>
    <w:rsid w:val="00F920DF"/>
    <w:rsid w:val="00F929DF"/>
    <w:rsid w:val="00F93872"/>
    <w:rsid w:val="00F94B30"/>
    <w:rsid w:val="00F95C09"/>
    <w:rsid w:val="00F9689D"/>
    <w:rsid w:val="00F97253"/>
    <w:rsid w:val="00F978B7"/>
    <w:rsid w:val="00FA00ED"/>
    <w:rsid w:val="00FA27A7"/>
    <w:rsid w:val="00FA3365"/>
    <w:rsid w:val="00FA36DB"/>
    <w:rsid w:val="00FA42FF"/>
    <w:rsid w:val="00FA4497"/>
    <w:rsid w:val="00FA4B78"/>
    <w:rsid w:val="00FA50D1"/>
    <w:rsid w:val="00FA5313"/>
    <w:rsid w:val="00FA5E06"/>
    <w:rsid w:val="00FA61BA"/>
    <w:rsid w:val="00FA64BC"/>
    <w:rsid w:val="00FA7148"/>
    <w:rsid w:val="00FB0E7E"/>
    <w:rsid w:val="00FB26D8"/>
    <w:rsid w:val="00FB2A77"/>
    <w:rsid w:val="00FB2F09"/>
    <w:rsid w:val="00FB4285"/>
    <w:rsid w:val="00FB4295"/>
    <w:rsid w:val="00FB6560"/>
    <w:rsid w:val="00FB661F"/>
    <w:rsid w:val="00FB69AC"/>
    <w:rsid w:val="00FB6C10"/>
    <w:rsid w:val="00FC020F"/>
    <w:rsid w:val="00FC1EC3"/>
    <w:rsid w:val="00FC2094"/>
    <w:rsid w:val="00FC2972"/>
    <w:rsid w:val="00FC345F"/>
    <w:rsid w:val="00FC4985"/>
    <w:rsid w:val="00FC49E7"/>
    <w:rsid w:val="00FC5133"/>
    <w:rsid w:val="00FC574C"/>
    <w:rsid w:val="00FC5ED4"/>
    <w:rsid w:val="00FC6ED1"/>
    <w:rsid w:val="00FD068F"/>
    <w:rsid w:val="00FD2073"/>
    <w:rsid w:val="00FD2968"/>
    <w:rsid w:val="00FD35A1"/>
    <w:rsid w:val="00FD3990"/>
    <w:rsid w:val="00FD3D63"/>
    <w:rsid w:val="00FE09EE"/>
    <w:rsid w:val="00FE5A00"/>
    <w:rsid w:val="00FE61ED"/>
    <w:rsid w:val="00FE6DED"/>
    <w:rsid w:val="00FF2EDB"/>
    <w:rsid w:val="017553AE"/>
    <w:rsid w:val="02556BE9"/>
    <w:rsid w:val="02CE0DDE"/>
    <w:rsid w:val="049B1D5F"/>
    <w:rsid w:val="079EA224"/>
    <w:rsid w:val="085F362F"/>
    <w:rsid w:val="08FA3CFE"/>
    <w:rsid w:val="0917D105"/>
    <w:rsid w:val="095BD494"/>
    <w:rsid w:val="09CDC905"/>
    <w:rsid w:val="0D0608F4"/>
    <w:rsid w:val="0D3DCFEB"/>
    <w:rsid w:val="0D694A8F"/>
    <w:rsid w:val="14FA7B78"/>
    <w:rsid w:val="15CE8037"/>
    <w:rsid w:val="173C7128"/>
    <w:rsid w:val="173F98A5"/>
    <w:rsid w:val="198754EE"/>
    <w:rsid w:val="19EBB767"/>
    <w:rsid w:val="1B10EA69"/>
    <w:rsid w:val="1C0603E8"/>
    <w:rsid w:val="1CD7E8B1"/>
    <w:rsid w:val="1F65927E"/>
    <w:rsid w:val="1F929000"/>
    <w:rsid w:val="1F990AF1"/>
    <w:rsid w:val="1F9EC11A"/>
    <w:rsid w:val="21FBE6B4"/>
    <w:rsid w:val="2242D395"/>
    <w:rsid w:val="22E56191"/>
    <w:rsid w:val="258DAA64"/>
    <w:rsid w:val="2688A5AD"/>
    <w:rsid w:val="26CD1652"/>
    <w:rsid w:val="271BA153"/>
    <w:rsid w:val="27950A70"/>
    <w:rsid w:val="27E2015C"/>
    <w:rsid w:val="2877EBF6"/>
    <w:rsid w:val="2A00CF2F"/>
    <w:rsid w:val="2A2DCCB1"/>
    <w:rsid w:val="2A66977C"/>
    <w:rsid w:val="2AAB8E6B"/>
    <w:rsid w:val="2ACE2DDF"/>
    <w:rsid w:val="2AF0B82B"/>
    <w:rsid w:val="2B8347D2"/>
    <w:rsid w:val="2BD838E4"/>
    <w:rsid w:val="2C81B4FA"/>
    <w:rsid w:val="2CFED38D"/>
    <w:rsid w:val="2E37D0E3"/>
    <w:rsid w:val="2EE189B2"/>
    <w:rsid w:val="2F1C1A9A"/>
    <w:rsid w:val="2F341022"/>
    <w:rsid w:val="308FE5F2"/>
    <w:rsid w:val="31460473"/>
    <w:rsid w:val="3207900A"/>
    <w:rsid w:val="3221BD63"/>
    <w:rsid w:val="32C234FC"/>
    <w:rsid w:val="3604FA6A"/>
    <w:rsid w:val="384C917F"/>
    <w:rsid w:val="3A806367"/>
    <w:rsid w:val="3AB0A538"/>
    <w:rsid w:val="3B9B9436"/>
    <w:rsid w:val="3C29E1CF"/>
    <w:rsid w:val="3FC5962A"/>
    <w:rsid w:val="4108A976"/>
    <w:rsid w:val="417F2174"/>
    <w:rsid w:val="42B7A885"/>
    <w:rsid w:val="43785170"/>
    <w:rsid w:val="4478FBA0"/>
    <w:rsid w:val="4594E99C"/>
    <w:rsid w:val="459E8FB6"/>
    <w:rsid w:val="466D4A86"/>
    <w:rsid w:val="47028D8B"/>
    <w:rsid w:val="4886FBF7"/>
    <w:rsid w:val="48AFB102"/>
    <w:rsid w:val="4958BA40"/>
    <w:rsid w:val="4B0B9217"/>
    <w:rsid w:val="4CF8E200"/>
    <w:rsid w:val="4F67C772"/>
    <w:rsid w:val="52339FB9"/>
    <w:rsid w:val="527896A8"/>
    <w:rsid w:val="5753934B"/>
    <w:rsid w:val="57827A5B"/>
    <w:rsid w:val="58559C7A"/>
    <w:rsid w:val="58EE63F1"/>
    <w:rsid w:val="596C25AB"/>
    <w:rsid w:val="5A08B3E0"/>
    <w:rsid w:val="5A91B050"/>
    <w:rsid w:val="5B9EA786"/>
    <w:rsid w:val="5BA3F11C"/>
    <w:rsid w:val="5C4BD528"/>
    <w:rsid w:val="5CB6E2FD"/>
    <w:rsid w:val="5DC17EAD"/>
    <w:rsid w:val="60BAFC5B"/>
    <w:rsid w:val="613DD54D"/>
    <w:rsid w:val="623F72E9"/>
    <w:rsid w:val="6258D446"/>
    <w:rsid w:val="646DD4F3"/>
    <w:rsid w:val="65BD5D38"/>
    <w:rsid w:val="68E6FFA3"/>
    <w:rsid w:val="6992E08F"/>
    <w:rsid w:val="69EBB9E3"/>
    <w:rsid w:val="6E862D6A"/>
    <w:rsid w:val="6F32E924"/>
    <w:rsid w:val="7134C159"/>
    <w:rsid w:val="72ABCFA3"/>
    <w:rsid w:val="7456D5D2"/>
    <w:rsid w:val="769E7027"/>
    <w:rsid w:val="77479337"/>
    <w:rsid w:val="7808475D"/>
    <w:rsid w:val="79216A1B"/>
    <w:rsid w:val="79B0713F"/>
    <w:rsid w:val="7A6B1B4A"/>
    <w:rsid w:val="7AFB40FF"/>
    <w:rsid w:val="7BA1296C"/>
    <w:rsid w:val="7DCD9F38"/>
    <w:rsid w:val="7E8015A7"/>
    <w:rsid w:val="7EF0B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7ABC1C"/>
  <w15:docId w15:val="{9925F729-5B51-45D3-BCB6-E8142329C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18"/>
        <w:szCs w:val="18"/>
        <w:lang w:val="en-AU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iPriority="23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3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/>
    <w:lsdException w:name="List Number" w:semiHidden="1" w:uiPriority="1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/>
    <w:lsdException w:name="List Bullet 3" w:unhideWhenUsed="1"/>
    <w:lsdException w:name="List Bullet 4" w:semiHidden="1" w:unhideWhenUsed="1"/>
    <w:lsdException w:name="List Bullet 5" w:semiHidden="1"/>
    <w:lsdException w:name="List Number 2" w:semiHidden="1" w:uiPriority="11" w:unhideWhenUsed="1"/>
    <w:lsdException w:name="List Number 3" w:semiHidden="1" w:unhideWhenUsed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8"/>
    <w:qFormat/>
    <w:rsid w:val="009D4701"/>
    <w:pPr>
      <w:spacing w:before="120"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5"/>
    <w:qFormat/>
    <w:rsid w:val="001367F2"/>
    <w:pPr>
      <w:numPr>
        <w:numId w:val="8"/>
      </w:numPr>
      <w:tabs>
        <w:tab w:val="left" w:pos="1134"/>
      </w:tabs>
      <w:spacing w:before="480" w:after="240"/>
      <w:ind w:left="1134" w:hanging="1134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6"/>
    <w:qFormat/>
    <w:rsid w:val="00745570"/>
    <w:pPr>
      <w:numPr>
        <w:ilvl w:val="1"/>
      </w:numPr>
      <w:spacing w:before="360"/>
      <w:ind w:left="1134" w:hanging="1134"/>
      <w:outlineLvl w:val="1"/>
    </w:pPr>
    <w:rPr>
      <w:bCs w:val="0"/>
      <w:color w:val="auto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6"/>
    <w:qFormat/>
    <w:rsid w:val="00745570"/>
    <w:pPr>
      <w:numPr>
        <w:ilvl w:val="2"/>
      </w:numPr>
      <w:spacing w:before="240"/>
      <w:ind w:left="1134" w:hanging="1134"/>
      <w:outlineLvl w:val="2"/>
    </w:pPr>
    <w:rPr>
      <w:bCs/>
      <w:sz w:val="32"/>
    </w:rPr>
  </w:style>
  <w:style w:type="paragraph" w:styleId="Heading4">
    <w:name w:val="heading 4"/>
    <w:basedOn w:val="Heading3"/>
    <w:next w:val="Normal"/>
    <w:link w:val="Heading4Char"/>
    <w:uiPriority w:val="6"/>
    <w:qFormat/>
    <w:rsid w:val="00745570"/>
    <w:pPr>
      <w:numPr>
        <w:ilvl w:val="3"/>
      </w:numPr>
      <w:ind w:left="1134" w:hanging="1134"/>
      <w:outlineLvl w:val="3"/>
    </w:pPr>
    <w:rPr>
      <w:bCs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944F2D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272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944F2D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272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44F2D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44F2D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44F2D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7"/>
    <w:rsid w:val="00F94B30"/>
    <w:pPr>
      <w:spacing w:before="60" w:after="0"/>
    </w:pPr>
    <w:rPr>
      <w:b/>
    </w:rPr>
  </w:style>
  <w:style w:type="character" w:customStyle="1" w:styleId="HeaderChar">
    <w:name w:val="Header Char"/>
    <w:basedOn w:val="DefaultParagraphFont"/>
    <w:link w:val="Header"/>
    <w:uiPriority w:val="27"/>
    <w:rsid w:val="00F94B30"/>
    <w:rPr>
      <w:b/>
      <w:sz w:val="19"/>
    </w:rPr>
  </w:style>
  <w:style w:type="paragraph" w:styleId="Footer">
    <w:name w:val="footer"/>
    <w:basedOn w:val="Normal"/>
    <w:link w:val="FooterChar"/>
    <w:uiPriority w:val="26"/>
    <w:rsid w:val="00B96702"/>
    <w:pPr>
      <w:spacing w:before="6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26"/>
    <w:rsid w:val="009D4701"/>
    <w:rPr>
      <w:sz w:val="16"/>
    </w:rPr>
  </w:style>
  <w:style w:type="table" w:styleId="TableGrid">
    <w:name w:val="Table Grid"/>
    <w:basedOn w:val="TableNormal"/>
    <w:uiPriority w:val="59"/>
    <w:rsid w:val="009C020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27A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5"/>
    <w:rsid w:val="001367F2"/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TOCHeading">
    <w:name w:val="TOC Heading"/>
    <w:basedOn w:val="Documenttitle"/>
    <w:next w:val="Normal"/>
    <w:uiPriority w:val="2"/>
    <w:qFormat/>
    <w:rsid w:val="00EB042C"/>
    <w:pPr>
      <w:ind w:left="0"/>
    </w:pPr>
  </w:style>
  <w:style w:type="paragraph" w:styleId="TOC1">
    <w:name w:val="toc 1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spacing w:before="360" w:after="240"/>
      <w:ind w:left="851" w:hanging="851"/>
    </w:pPr>
    <w:rPr>
      <w:b/>
      <w:noProof/>
      <w:sz w:val="28"/>
    </w:rPr>
  </w:style>
  <w:style w:type="character" w:styleId="Hyperlink">
    <w:name w:val="Hyperlink"/>
    <w:basedOn w:val="DefaultParagraphFont"/>
    <w:uiPriority w:val="99"/>
    <w:rsid w:val="00FC5ED4"/>
    <w:rPr>
      <w:rFonts w:ascii="Arial" w:hAnsi="Arial"/>
      <w:color w:val="64666B" w:themeColor="accent3"/>
      <w:sz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6"/>
    <w:rsid w:val="00745570"/>
    <w:rPr>
      <w:rFonts w:eastAsiaTheme="majorEastAsia" w:cstheme="majorBidi"/>
      <w:b/>
      <w:sz w:val="36"/>
      <w:szCs w:val="26"/>
    </w:rPr>
  </w:style>
  <w:style w:type="paragraph" w:customStyle="1" w:styleId="Heading1introtext">
    <w:name w:val="Heading 1 intro text"/>
    <w:basedOn w:val="Heading2"/>
    <w:next w:val="Normal"/>
    <w:uiPriority w:val="5"/>
    <w:qFormat/>
    <w:rsid w:val="00697513"/>
    <w:pPr>
      <w:numPr>
        <w:ilvl w:val="0"/>
        <w:numId w:val="0"/>
      </w:numPr>
    </w:pPr>
    <w:rPr>
      <w:b w:val="0"/>
      <w:color w:val="4A4F55"/>
      <w:sz w:val="40"/>
    </w:rPr>
  </w:style>
  <w:style w:type="character" w:customStyle="1" w:styleId="Heading3Char">
    <w:name w:val="Heading 3 Char"/>
    <w:basedOn w:val="DefaultParagraphFont"/>
    <w:link w:val="Heading3"/>
    <w:uiPriority w:val="6"/>
    <w:rsid w:val="00745570"/>
    <w:rPr>
      <w:rFonts w:eastAsiaTheme="majorEastAsia" w:cstheme="majorBidi"/>
      <w:b/>
      <w:bCs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rsid w:val="00745570"/>
    <w:rPr>
      <w:rFonts w:eastAsiaTheme="majorEastAsia" w:cstheme="majorBidi"/>
      <w:b/>
      <w:iCs/>
      <w:sz w:val="28"/>
      <w:szCs w:val="26"/>
    </w:rPr>
  </w:style>
  <w:style w:type="paragraph" w:styleId="TOC2">
    <w:name w:val="toc 2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ind w:left="851" w:hanging="851"/>
    </w:pPr>
    <w:rPr>
      <w:noProof/>
    </w:rPr>
  </w:style>
  <w:style w:type="paragraph" w:styleId="TOC3">
    <w:name w:val="toc 3"/>
    <w:basedOn w:val="Normal"/>
    <w:next w:val="Normal"/>
    <w:autoRedefine/>
    <w:uiPriority w:val="3"/>
    <w:semiHidden/>
    <w:qFormat/>
    <w:rsid w:val="003C5DB3"/>
  </w:style>
  <w:style w:type="paragraph" w:customStyle="1" w:styleId="Text">
    <w:name w:val="Text"/>
    <w:basedOn w:val="Normal"/>
    <w:semiHidden/>
    <w:qFormat/>
    <w:rsid w:val="004F5DBE"/>
  </w:style>
  <w:style w:type="paragraph" w:customStyle="1" w:styleId="Appendices">
    <w:name w:val="Appendices"/>
    <w:basedOn w:val="Normal"/>
    <w:next w:val="Normal"/>
    <w:uiPriority w:val="24"/>
    <w:qFormat/>
    <w:rsid w:val="001239BE"/>
    <w:pPr>
      <w:pageBreakBefore/>
      <w:spacing w:before="240" w:after="240"/>
    </w:pPr>
    <w:rPr>
      <w:rFonts w:eastAsia="Arial" w:cs="Times New Roman"/>
      <w:b/>
      <w:sz w:val="40"/>
    </w:rPr>
  </w:style>
  <w:style w:type="paragraph" w:styleId="FootnoteText">
    <w:name w:val="footnote text"/>
    <w:basedOn w:val="Normal"/>
    <w:link w:val="FootnoteTextChar"/>
    <w:autoRedefine/>
    <w:uiPriority w:val="23"/>
    <w:semiHidden/>
    <w:qFormat/>
    <w:rsid w:val="00FD2073"/>
    <w:pPr>
      <w:spacing w:before="40" w:after="40"/>
    </w:pPr>
    <w:rPr>
      <w:sz w:val="1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3"/>
    <w:semiHidden/>
    <w:rsid w:val="00646BF1"/>
    <w:rPr>
      <w:sz w:val="12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585DCD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7FFE"/>
    <w:rPr>
      <w:sz w:val="20"/>
      <w:szCs w:val="20"/>
    </w:rPr>
  </w:style>
  <w:style w:type="paragraph" w:styleId="ListNumber">
    <w:name w:val="List Number"/>
    <w:basedOn w:val="ListParagraph"/>
    <w:uiPriority w:val="10"/>
    <w:rsid w:val="00FA3365"/>
    <w:pPr>
      <w:numPr>
        <w:numId w:val="10"/>
      </w:numPr>
      <w:tabs>
        <w:tab w:val="left" w:pos="357"/>
      </w:tabs>
      <w:spacing w:before="60" w:after="60"/>
    </w:pPr>
  </w:style>
  <w:style w:type="paragraph" w:styleId="ListBullet">
    <w:name w:val="List Bullet"/>
    <w:basedOn w:val="Normal"/>
    <w:uiPriority w:val="9"/>
    <w:rsid w:val="00942B4D"/>
    <w:pPr>
      <w:numPr>
        <w:numId w:val="1"/>
      </w:numPr>
      <w:tabs>
        <w:tab w:val="clear" w:pos="360"/>
        <w:tab w:val="left" w:pos="357"/>
      </w:tabs>
      <w:spacing w:before="60" w:after="60"/>
      <w:ind w:left="357" w:hanging="357"/>
    </w:pPr>
  </w:style>
  <w:style w:type="paragraph" w:styleId="ListBullet2">
    <w:name w:val="List Bullet 2"/>
    <w:basedOn w:val="Normal"/>
    <w:uiPriority w:val="10"/>
    <w:rsid w:val="008B18A8"/>
    <w:pPr>
      <w:numPr>
        <w:numId w:val="2"/>
      </w:numPr>
      <w:tabs>
        <w:tab w:val="left" w:pos="714"/>
      </w:tabs>
      <w:spacing w:before="60" w:after="60"/>
    </w:pPr>
  </w:style>
  <w:style w:type="paragraph" w:styleId="ListNumber2">
    <w:name w:val="List Number 2"/>
    <w:basedOn w:val="Normal"/>
    <w:uiPriority w:val="11"/>
    <w:semiHidden/>
    <w:rsid w:val="00646BF1"/>
    <w:pPr>
      <w:numPr>
        <w:numId w:val="3"/>
      </w:numPr>
    </w:pPr>
  </w:style>
  <w:style w:type="paragraph" w:styleId="ListNumber3">
    <w:name w:val="List Number 3"/>
    <w:basedOn w:val="Normal"/>
    <w:uiPriority w:val="99"/>
    <w:semiHidden/>
    <w:rsid w:val="00B80FFD"/>
    <w:pPr>
      <w:ind w:left="794"/>
    </w:pPr>
  </w:style>
  <w:style w:type="paragraph" w:styleId="TOC4">
    <w:name w:val="toc 4"/>
    <w:basedOn w:val="Normal"/>
    <w:next w:val="Normal"/>
    <w:autoRedefine/>
    <w:uiPriority w:val="3"/>
    <w:semiHidden/>
    <w:qFormat/>
    <w:rsid w:val="00B91A2F"/>
  </w:style>
  <w:style w:type="paragraph" w:customStyle="1" w:styleId="TableListBullet2">
    <w:name w:val="Table List Bullet 2"/>
    <w:basedOn w:val="Normal"/>
    <w:uiPriority w:val="20"/>
    <w:qFormat/>
    <w:rsid w:val="008B18A8"/>
    <w:pPr>
      <w:numPr>
        <w:numId w:val="4"/>
      </w:numPr>
      <w:tabs>
        <w:tab w:val="left" w:pos="714"/>
      </w:tabs>
      <w:spacing w:before="60" w:after="60"/>
    </w:pPr>
  </w:style>
  <w:style w:type="paragraph" w:styleId="Caption">
    <w:name w:val="caption"/>
    <w:basedOn w:val="Normal"/>
    <w:next w:val="Normal"/>
    <w:uiPriority w:val="12"/>
    <w:qFormat/>
    <w:rsid w:val="00745570"/>
    <w:pPr>
      <w:tabs>
        <w:tab w:val="left" w:pos="1418"/>
      </w:tabs>
      <w:spacing w:before="60" w:after="60"/>
      <w:ind w:left="1418" w:hanging="1418"/>
    </w:pPr>
    <w:rPr>
      <w:b/>
      <w:bCs/>
    </w:rPr>
  </w:style>
  <w:style w:type="paragraph" w:styleId="BodyText">
    <w:name w:val="Body Text"/>
    <w:basedOn w:val="Text"/>
    <w:link w:val="BodyTextChar"/>
    <w:uiPriority w:val="99"/>
    <w:semiHidden/>
    <w:rsid w:val="0052791E"/>
  </w:style>
  <w:style w:type="character" w:customStyle="1" w:styleId="BodyTextChar">
    <w:name w:val="Body Text Char"/>
    <w:basedOn w:val="DefaultParagraphFont"/>
    <w:link w:val="BodyText"/>
    <w:uiPriority w:val="99"/>
    <w:semiHidden/>
    <w:rsid w:val="0052791E"/>
  </w:style>
  <w:style w:type="paragraph" w:styleId="TableofFigures">
    <w:name w:val="table of figures"/>
    <w:basedOn w:val="Normal"/>
    <w:next w:val="Normal"/>
    <w:uiPriority w:val="99"/>
    <w:rsid w:val="00745570"/>
    <w:pPr>
      <w:tabs>
        <w:tab w:val="left" w:pos="1418"/>
        <w:tab w:val="right" w:leader="dot" w:pos="10206"/>
      </w:tabs>
      <w:ind w:left="1418" w:hanging="1418"/>
    </w:pPr>
  </w:style>
  <w:style w:type="paragraph" w:customStyle="1" w:styleId="AppendixText">
    <w:name w:val="Appendix Text"/>
    <w:basedOn w:val="Caption"/>
    <w:next w:val="Normal"/>
    <w:uiPriority w:val="24"/>
    <w:semiHidden/>
    <w:qFormat/>
    <w:rsid w:val="00725490"/>
    <w:pPr>
      <w:pageBreakBefore/>
      <w:tabs>
        <w:tab w:val="left" w:pos="2155"/>
      </w:tabs>
      <w:spacing w:before="360" w:after="240"/>
      <w:ind w:left="2155" w:hanging="2155"/>
    </w:pPr>
    <w:rPr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7A7"/>
    <w:rPr>
      <w:rFonts w:asciiTheme="majorHAnsi" w:eastAsiaTheme="majorEastAsia" w:hAnsiTheme="majorHAnsi" w:cstheme="majorBidi"/>
      <w:color w:val="24272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7A7"/>
    <w:rPr>
      <w:rFonts w:asciiTheme="majorHAnsi" w:eastAsiaTheme="majorEastAsia" w:hAnsiTheme="majorHAnsi" w:cstheme="majorBidi"/>
      <w:i/>
      <w:iCs/>
      <w:color w:val="24272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7A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9">
    <w:name w:val="toc 9"/>
    <w:basedOn w:val="Normal"/>
    <w:next w:val="Normal"/>
    <w:uiPriority w:val="3"/>
    <w:semiHidden/>
    <w:qFormat/>
    <w:rsid w:val="004043C2"/>
    <w:pPr>
      <w:tabs>
        <w:tab w:val="left" w:pos="1134"/>
        <w:tab w:val="right" w:leader="dot" w:pos="4808"/>
      </w:tabs>
      <w:ind w:left="1134" w:hanging="1134"/>
    </w:pPr>
  </w:style>
  <w:style w:type="paragraph" w:customStyle="1" w:styleId="TableTextHeading">
    <w:name w:val="Table Text Heading"/>
    <w:basedOn w:val="Normal"/>
    <w:uiPriority w:val="13"/>
    <w:qFormat/>
    <w:rsid w:val="00E223E4"/>
    <w:pPr>
      <w:spacing w:before="60" w:after="60"/>
      <w:jc w:val="center"/>
    </w:pPr>
    <w:rPr>
      <w:b/>
    </w:rPr>
  </w:style>
  <w:style w:type="paragraph" w:customStyle="1" w:styleId="TableText">
    <w:name w:val="Table Text"/>
    <w:basedOn w:val="Normal"/>
    <w:uiPriority w:val="14"/>
    <w:qFormat/>
    <w:rsid w:val="00B81B0A"/>
    <w:pPr>
      <w:spacing w:before="60" w:after="60"/>
    </w:pPr>
  </w:style>
  <w:style w:type="paragraph" w:customStyle="1" w:styleId="TableTextCentre">
    <w:name w:val="Table Text Centre"/>
    <w:basedOn w:val="Normal"/>
    <w:uiPriority w:val="15"/>
    <w:qFormat/>
    <w:rsid w:val="00942B4D"/>
    <w:pPr>
      <w:spacing w:before="60" w:after="60"/>
      <w:jc w:val="center"/>
    </w:pPr>
  </w:style>
  <w:style w:type="paragraph" w:customStyle="1" w:styleId="TableTextRight">
    <w:name w:val="Table Text Right"/>
    <w:basedOn w:val="Normal"/>
    <w:uiPriority w:val="16"/>
    <w:qFormat/>
    <w:rsid w:val="00942B4D"/>
    <w:pPr>
      <w:spacing w:before="60" w:after="60"/>
      <w:jc w:val="right"/>
    </w:pPr>
  </w:style>
  <w:style w:type="paragraph" w:customStyle="1" w:styleId="TableListBullet">
    <w:name w:val="Table List Bullet"/>
    <w:basedOn w:val="Normal"/>
    <w:uiPriority w:val="19"/>
    <w:qFormat/>
    <w:rsid w:val="006102B1"/>
    <w:pPr>
      <w:numPr>
        <w:numId w:val="5"/>
      </w:numPr>
      <w:tabs>
        <w:tab w:val="left" w:pos="357"/>
      </w:tabs>
      <w:spacing w:before="60" w:after="60"/>
      <w:ind w:left="357" w:hanging="357"/>
    </w:pPr>
  </w:style>
  <w:style w:type="paragraph" w:customStyle="1" w:styleId="TableListNumber">
    <w:name w:val="Table List Number"/>
    <w:basedOn w:val="Normal"/>
    <w:uiPriority w:val="20"/>
    <w:qFormat/>
    <w:rsid w:val="00FA3365"/>
    <w:pPr>
      <w:numPr>
        <w:numId w:val="6"/>
      </w:numPr>
      <w:tabs>
        <w:tab w:val="left" w:pos="357"/>
      </w:tabs>
      <w:spacing w:before="60" w:after="60"/>
    </w:pPr>
  </w:style>
  <w:style w:type="paragraph" w:customStyle="1" w:styleId="Source">
    <w:name w:val="Source"/>
    <w:basedOn w:val="Normal"/>
    <w:uiPriority w:val="23"/>
    <w:qFormat/>
    <w:rsid w:val="00942B4D"/>
    <w:pPr>
      <w:spacing w:before="60" w:after="60"/>
    </w:pPr>
    <w:rPr>
      <w:i/>
      <w:sz w:val="16"/>
    </w:rPr>
  </w:style>
  <w:style w:type="character" w:styleId="EndnoteReference">
    <w:name w:val="endnote reference"/>
    <w:basedOn w:val="DefaultParagraphFont"/>
    <w:uiPriority w:val="99"/>
    <w:semiHidden/>
    <w:rsid w:val="001F514F"/>
    <w:rPr>
      <w:vertAlign w:val="superscript"/>
    </w:rPr>
  </w:style>
  <w:style w:type="paragraph" w:customStyle="1" w:styleId="SourceIndent">
    <w:name w:val="Source Indent"/>
    <w:basedOn w:val="Normal"/>
    <w:semiHidden/>
    <w:qFormat/>
    <w:rsid w:val="007537DF"/>
    <w:pPr>
      <w:numPr>
        <w:numId w:val="7"/>
      </w:numPr>
      <w:tabs>
        <w:tab w:val="left" w:pos="284"/>
      </w:tabs>
      <w:jc w:val="both"/>
    </w:pPr>
    <w:rPr>
      <w:sz w:val="12"/>
    </w:rPr>
  </w:style>
  <w:style w:type="character" w:styleId="FootnoteReference">
    <w:name w:val="footnote reference"/>
    <w:basedOn w:val="DefaultParagraphFont"/>
    <w:uiPriority w:val="23"/>
    <w:semiHidden/>
    <w:rsid w:val="0057785B"/>
    <w:rPr>
      <w:color w:val="auto"/>
      <w:bdr w:val="none" w:sz="0" w:space="0" w:color="auto"/>
      <w:vertAlign w:val="superscript"/>
    </w:rPr>
  </w:style>
  <w:style w:type="paragraph" w:styleId="Date">
    <w:name w:val="Date"/>
    <w:basedOn w:val="Documenttitle"/>
    <w:next w:val="Normal"/>
    <w:link w:val="DateChar"/>
    <w:uiPriority w:val="1"/>
    <w:qFormat/>
    <w:rsid w:val="00E76905"/>
    <w:rPr>
      <w:sz w:val="34"/>
    </w:rPr>
  </w:style>
  <w:style w:type="character" w:customStyle="1" w:styleId="DateChar">
    <w:name w:val="Date Char"/>
    <w:basedOn w:val="DefaultParagraphFont"/>
    <w:link w:val="Date"/>
    <w:uiPriority w:val="1"/>
    <w:rsid w:val="00E76905"/>
    <w:rPr>
      <w:b/>
      <w:color w:val="DBDADC"/>
      <w:sz w:val="34"/>
    </w:rPr>
  </w:style>
  <w:style w:type="paragraph" w:customStyle="1" w:styleId="Documenttitlesubheading">
    <w:name w:val="Document title subheading"/>
    <w:basedOn w:val="Normal"/>
    <w:next w:val="Normal"/>
    <w:qFormat/>
    <w:rsid w:val="00EB042C"/>
    <w:pPr>
      <w:ind w:left="1134"/>
    </w:pPr>
    <w:rPr>
      <w:b/>
      <w:sz w:val="34"/>
    </w:rPr>
  </w:style>
  <w:style w:type="character" w:styleId="PlaceholderText">
    <w:name w:val="Placeholder Text"/>
    <w:basedOn w:val="DefaultParagraphFont"/>
    <w:uiPriority w:val="99"/>
    <w:semiHidden/>
    <w:rsid w:val="00CA2AD8"/>
    <w:rPr>
      <w:color w:val="808080"/>
    </w:rPr>
  </w:style>
  <w:style w:type="paragraph" w:customStyle="1" w:styleId="ListBullet2Indent">
    <w:name w:val="List Bullet 2 Indent"/>
    <w:basedOn w:val="ListBullet2"/>
    <w:uiPriority w:val="10"/>
    <w:qFormat/>
    <w:rsid w:val="000E4108"/>
    <w:pPr>
      <w:numPr>
        <w:numId w:val="0"/>
      </w:numPr>
      <w:tabs>
        <w:tab w:val="clear" w:pos="714"/>
      </w:tabs>
      <w:ind w:left="714"/>
    </w:pPr>
  </w:style>
  <w:style w:type="paragraph" w:customStyle="1" w:styleId="Documenttitle">
    <w:name w:val="Document title"/>
    <w:basedOn w:val="Normal"/>
    <w:next w:val="Normal"/>
    <w:qFormat/>
    <w:rsid w:val="00EB042C"/>
    <w:pPr>
      <w:ind w:left="1134"/>
    </w:pPr>
    <w:rPr>
      <w:b/>
      <w:sz w:val="60"/>
    </w:rPr>
  </w:style>
  <w:style w:type="paragraph" w:customStyle="1" w:styleId="TableTextItalics">
    <w:name w:val="Table Text Italics"/>
    <w:basedOn w:val="TableText"/>
    <w:uiPriority w:val="18"/>
    <w:rsid w:val="00942B4D"/>
    <w:rPr>
      <w:i/>
    </w:rPr>
  </w:style>
  <w:style w:type="paragraph" w:customStyle="1" w:styleId="ListBulletIndent">
    <w:name w:val="List Bullet Indent"/>
    <w:basedOn w:val="ListBullet"/>
    <w:uiPriority w:val="9"/>
    <w:qFormat/>
    <w:rsid w:val="000E4108"/>
    <w:pPr>
      <w:numPr>
        <w:numId w:val="0"/>
      </w:numPr>
      <w:tabs>
        <w:tab w:val="left" w:pos="357"/>
      </w:tabs>
      <w:ind w:left="357"/>
    </w:pPr>
  </w:style>
  <w:style w:type="paragraph" w:customStyle="1" w:styleId="Note">
    <w:name w:val="Note"/>
    <w:basedOn w:val="Normal"/>
    <w:next w:val="Normal"/>
    <w:uiPriority w:val="22"/>
    <w:qFormat/>
    <w:rsid w:val="00942B4D"/>
    <w:pPr>
      <w:spacing w:before="60" w:after="60"/>
      <w:jc w:val="both"/>
    </w:pPr>
    <w:rPr>
      <w:sz w:val="16"/>
      <w:szCs w:val="22"/>
    </w:rPr>
  </w:style>
  <w:style w:type="paragraph" w:customStyle="1" w:styleId="NoteIndent">
    <w:name w:val="Note Indent"/>
    <w:basedOn w:val="Normal"/>
    <w:uiPriority w:val="22"/>
    <w:qFormat/>
    <w:rsid w:val="005E2E37"/>
    <w:pPr>
      <w:numPr>
        <w:numId w:val="9"/>
      </w:numPr>
      <w:tabs>
        <w:tab w:val="left" w:pos="357"/>
      </w:tabs>
      <w:spacing w:before="60" w:after="60"/>
    </w:pPr>
    <w:rPr>
      <w:sz w:val="16"/>
    </w:rPr>
  </w:style>
  <w:style w:type="paragraph" w:customStyle="1" w:styleId="TableListBulletIndent">
    <w:name w:val="Table List Bullet Indent"/>
    <w:basedOn w:val="Normal"/>
    <w:uiPriority w:val="19"/>
    <w:qFormat/>
    <w:rsid w:val="006102B1"/>
    <w:pPr>
      <w:spacing w:before="60" w:after="60"/>
      <w:ind w:left="357"/>
    </w:pPr>
  </w:style>
  <w:style w:type="paragraph" w:customStyle="1" w:styleId="TableListBullet2Indent">
    <w:name w:val="Table List Bullet 2 Indent"/>
    <w:basedOn w:val="TableListBullet2"/>
    <w:uiPriority w:val="20"/>
    <w:qFormat/>
    <w:rsid w:val="00B60358"/>
    <w:pPr>
      <w:numPr>
        <w:numId w:val="0"/>
      </w:numPr>
      <w:ind w:left="714"/>
    </w:pPr>
  </w:style>
  <w:style w:type="paragraph" w:customStyle="1" w:styleId="TableListNumber2">
    <w:name w:val="Table List Number 2"/>
    <w:basedOn w:val="ListNumber2"/>
    <w:uiPriority w:val="21"/>
    <w:semiHidden/>
    <w:qFormat/>
    <w:rsid w:val="007A6989"/>
  </w:style>
  <w:style w:type="character" w:styleId="CommentReference">
    <w:name w:val="annotation reference"/>
    <w:basedOn w:val="DefaultParagraphFont"/>
    <w:uiPriority w:val="99"/>
    <w:semiHidden/>
    <w:rsid w:val="00D849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8490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902"/>
    <w:rPr>
      <w:sz w:val="20"/>
      <w:szCs w:val="20"/>
    </w:rPr>
  </w:style>
  <w:style w:type="paragraph" w:customStyle="1" w:styleId="Listalpha">
    <w:name w:val="List alpha"/>
    <w:basedOn w:val="ListParagraph"/>
    <w:uiPriority w:val="11"/>
    <w:qFormat/>
    <w:rsid w:val="00FA3365"/>
    <w:pPr>
      <w:numPr>
        <w:numId w:val="11"/>
      </w:numPr>
      <w:tabs>
        <w:tab w:val="left" w:pos="714"/>
      </w:tabs>
      <w:spacing w:before="60" w:after="60"/>
    </w:pPr>
  </w:style>
  <w:style w:type="paragraph" w:customStyle="1" w:styleId="Tablelistalpha">
    <w:name w:val="Table list alpha"/>
    <w:basedOn w:val="Normal"/>
    <w:uiPriority w:val="21"/>
    <w:qFormat/>
    <w:rsid w:val="00FA3365"/>
    <w:pPr>
      <w:numPr>
        <w:numId w:val="12"/>
      </w:numPr>
      <w:tabs>
        <w:tab w:val="left" w:pos="714"/>
      </w:tabs>
      <w:spacing w:before="60" w:after="60"/>
    </w:pPr>
  </w:style>
  <w:style w:type="paragraph" w:customStyle="1" w:styleId="Tabletextindent">
    <w:name w:val="Table text indent"/>
    <w:basedOn w:val="Normal"/>
    <w:uiPriority w:val="14"/>
    <w:qFormat/>
    <w:rsid w:val="00942B4D"/>
    <w:pPr>
      <w:spacing w:before="60" w:after="60"/>
      <w:ind w:left="357"/>
    </w:pPr>
  </w:style>
  <w:style w:type="paragraph" w:styleId="ListParagraph">
    <w:name w:val="List Paragraph"/>
    <w:basedOn w:val="Normal"/>
    <w:uiPriority w:val="34"/>
    <w:semiHidden/>
    <w:qFormat/>
    <w:rsid w:val="002B2173"/>
  </w:style>
  <w:style w:type="paragraph" w:styleId="ListBullet3">
    <w:name w:val="List Bullet 3"/>
    <w:basedOn w:val="Normal"/>
    <w:uiPriority w:val="99"/>
    <w:semiHidden/>
    <w:rsid w:val="00942B4D"/>
    <w:pPr>
      <w:numPr>
        <w:numId w:val="13"/>
      </w:numPr>
      <w:spacing w:before="60" w:after="60"/>
      <w:ind w:left="714" w:hanging="357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41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F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41F4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rsid w:val="00302968"/>
    <w:rPr>
      <w:color w:val="64666B" w:themeColor="followedHyperlink"/>
      <w:u w:val="single"/>
    </w:rPr>
  </w:style>
  <w:style w:type="paragraph" w:customStyle="1" w:styleId="Breakouttext">
    <w:name w:val="Breakout text"/>
    <w:basedOn w:val="Normal"/>
    <w:uiPriority w:val="7"/>
    <w:qFormat/>
    <w:rsid w:val="00FD068F"/>
    <w:rPr>
      <w:szCs w:val="19"/>
    </w:rPr>
  </w:style>
  <w:style w:type="paragraph" w:customStyle="1" w:styleId="Breakoutboxtitle">
    <w:name w:val="Breakout box title"/>
    <w:basedOn w:val="Caption"/>
    <w:uiPriority w:val="7"/>
    <w:qFormat/>
    <w:rsid w:val="009E1698"/>
    <w:pPr>
      <w:tabs>
        <w:tab w:val="clear" w:pos="1418"/>
      </w:tabs>
      <w:ind w:left="0" w:firstLine="0"/>
    </w:pPr>
    <w:rPr>
      <w:sz w:val="32"/>
    </w:rPr>
  </w:style>
  <w:style w:type="paragraph" w:customStyle="1" w:styleId="TableTextbold">
    <w:name w:val="Table Text bold"/>
    <w:basedOn w:val="Normal"/>
    <w:uiPriority w:val="17"/>
    <w:qFormat/>
    <w:rsid w:val="00CB4005"/>
    <w:pPr>
      <w:spacing w:before="60" w:after="60"/>
    </w:pPr>
    <w:rPr>
      <w:b/>
    </w:rPr>
  </w:style>
  <w:style w:type="paragraph" w:customStyle="1" w:styleId="AppendixHeading2">
    <w:name w:val="Appendix Heading 2"/>
    <w:basedOn w:val="Normal"/>
    <w:uiPriority w:val="25"/>
    <w:qFormat/>
    <w:rsid w:val="00745570"/>
    <w:pPr>
      <w:tabs>
        <w:tab w:val="left" w:pos="2552"/>
      </w:tabs>
      <w:spacing w:before="360" w:after="240"/>
      <w:ind w:left="2552" w:hanging="2552"/>
      <w:outlineLvl w:val="1"/>
    </w:pPr>
    <w:rPr>
      <w:rFonts w:eastAsia="Times New Roman" w:cs="Times New Roman"/>
      <w:b/>
      <w:sz w:val="36"/>
      <w:szCs w:val="32"/>
    </w:rPr>
  </w:style>
  <w:style w:type="paragraph" w:customStyle="1" w:styleId="AppendixHeading3">
    <w:name w:val="Appendix Heading 3"/>
    <w:basedOn w:val="Normal"/>
    <w:uiPriority w:val="25"/>
    <w:qFormat/>
    <w:rsid w:val="00745570"/>
    <w:pPr>
      <w:tabs>
        <w:tab w:val="left" w:pos="1134"/>
      </w:tabs>
      <w:spacing w:before="240" w:after="240"/>
      <w:outlineLvl w:val="2"/>
    </w:pPr>
    <w:rPr>
      <w:rFonts w:eastAsia="Times New Roman" w:cs="Times New Roman"/>
      <w:b/>
      <w:bCs/>
      <w:sz w:val="32"/>
      <w:szCs w:val="24"/>
    </w:rPr>
  </w:style>
  <w:style w:type="paragraph" w:customStyle="1" w:styleId="AppendixHeading4">
    <w:name w:val="Appendix Heading 4"/>
    <w:basedOn w:val="Normal"/>
    <w:uiPriority w:val="25"/>
    <w:qFormat/>
    <w:rsid w:val="00745570"/>
    <w:pPr>
      <w:spacing w:before="240" w:after="240"/>
      <w:outlineLvl w:val="3"/>
    </w:pPr>
    <w:rPr>
      <w:rFonts w:eastAsia="Times New Roman" w:cs="Times New Roman"/>
      <w:b/>
      <w:sz w:val="28"/>
      <w:szCs w:val="20"/>
    </w:rPr>
  </w:style>
  <w:style w:type="character" w:customStyle="1" w:styleId="ui-provider">
    <w:name w:val="ui-provider"/>
    <w:basedOn w:val="DefaultParagraphFont"/>
    <w:rsid w:val="004A59AE"/>
  </w:style>
  <w:style w:type="paragraph" w:styleId="NormalWeb">
    <w:name w:val="Normal (Web)"/>
    <w:basedOn w:val="Normal"/>
    <w:uiPriority w:val="99"/>
    <w:semiHidden/>
    <w:unhideWhenUsed/>
    <w:rsid w:val="00E855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C403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C513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microsoft.com/office/2018/08/relationships/commentsExtensible" Target="commentsExtensible.xm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niis.qld.gov.au/niisq-direct" TargetMode="External"/><Relationship Id="rId17" Type="http://schemas.microsoft.com/office/2016/09/relationships/commentsIds" Target="commentsIds.xml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yperlink" Target="https://www.qld.gov.au/qdifaq" TargetMode="External"/><Relationship Id="rId37" Type="http://schemas.openxmlformats.org/officeDocument/2006/relationships/fontTable" Target="fontTable.xml"/><Relationship Id="rId40" Type="http://schemas.microsoft.com/office/2019/05/relationships/documenttasks" Target="documenttasks/documenttasks1.xml"/><Relationship Id="rId5" Type="http://schemas.openxmlformats.org/officeDocument/2006/relationships/customXml" Target="../customXml/item5.xml"/><Relationship Id="rId15" Type="http://schemas.openxmlformats.org/officeDocument/2006/relationships/comments" Target="comment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hyperlink" Target="mailto:help@niis.qld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yElenitsas\appdata\roaming\Microsoft\Templates\NIISQ\NIISQ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E1AC6C94-2BA4-4525-985F-F4EE02FD2D23}">
    <t:Anchor>
      <t:Comment id="1226988026"/>
    </t:Anchor>
    <t:History>
      <t:Event id="{5B6DD6FE-840D-4F0D-B54D-25911DC320FF}" time="2025-05-15T00:22:58.036Z">
        <t:Attribution userId="S::bzjoye@treasury.qld.gov.au::23e6bbce-25e3-4171-8749-5e04789b12ea" userProvider="AD" userName="Baron Joye"/>
        <t:Anchor>
          <t:Comment id="1226988026"/>
        </t:Anchor>
        <t:Create/>
      </t:Event>
      <t:Event id="{26E46340-7939-4CE6-A0B3-D8AF6AD2799B}" time="2025-05-15T00:22:58.036Z">
        <t:Attribution userId="S::bzjoye@treasury.qld.gov.au::23e6bbce-25e3-4171-8749-5e04789b12ea" userProvider="AD" userName="Baron Joye"/>
        <t:Anchor>
          <t:Comment id="1226988026"/>
        </t:Anchor>
        <t:Assign userId="S::azbrow@treasury.qld.gov.au::71dfb8a6-0c95-4fcb-b4d1-ae724b407be5" userProvider="AD" userName="Aaron Brown"/>
      </t:Event>
      <t:Event id="{53ED4FB5-067E-4622-A073-4AF6842D083F}" time="2025-05-15T00:22:58.036Z">
        <t:Attribution userId="S::bzjoye@treasury.qld.gov.au::23e6bbce-25e3-4171-8749-5e04789b12ea" userProvider="AD" userName="Baron Joye"/>
        <t:Anchor>
          <t:Comment id="1226988026"/>
        </t:Anchor>
        <t:SetTitle title="@Aaron Brown Should you add highlights for the tile and tab - similar to the Myplan doc?"/>
      </t:Event>
      <t:Event id="{3781C121-C58C-4118-9B5D-F72FBF64E872}" time="2025-05-15T00:28:30.399Z">
        <t:Attribution userId="S::azbrow@treasury.qld.gov.au::71dfb8a6-0c95-4fcb-b4d1-ae724b407be5" userProvider="AD" userName="Aaron Brown"/>
        <t:Progress percentComplete="100"/>
      </t:Event>
    </t:History>
  </t:Task>
  <t:Task id="{EC3318EF-AEBB-4CF4-96EC-871D0C359FF4}">
    <t:Anchor>
      <t:Comment id="1250459745"/>
    </t:Anchor>
    <t:History>
      <t:Event id="{FDB374BE-1D4F-48FF-A220-DC14A730BB01}" time="2025-05-15T00:27:08.859Z">
        <t:Attribution userId="S::bzjoye@treasury.qld.gov.au::23e6bbce-25e3-4171-8749-5e04789b12ea" userProvider="AD" userName="Baron Joye"/>
        <t:Anchor>
          <t:Comment id="1250459745"/>
        </t:Anchor>
        <t:Create/>
      </t:Event>
      <t:Event id="{FBAD6BC4-10E5-4341-8F30-D9B8EA02133E}" time="2025-05-15T00:27:08.859Z">
        <t:Attribution userId="S::bzjoye@treasury.qld.gov.au::23e6bbce-25e3-4171-8749-5e04789b12ea" userProvider="AD" userName="Baron Joye"/>
        <t:Anchor>
          <t:Comment id="1250459745"/>
        </t:Anchor>
        <t:Assign userId="S::azbrow@treasury.qld.gov.au::71dfb8a6-0c95-4fcb-b4d1-ae724b407be5" userProvider="AD" userName="Aaron Brown"/>
      </t:Event>
      <t:Event id="{0B9987B1-25C9-4971-BAFC-7F6FA278BFA3}" time="2025-05-15T00:27:08.859Z">
        <t:Attribution userId="S::bzjoye@treasury.qld.gov.au::23e6bbce-25e3-4171-8749-5e04789b12ea" userProvider="AD" userName="Baron Joye"/>
        <t:Anchor>
          <t:Comment id="1250459745"/>
        </t:Anchor>
        <t:SetTitle title="@Aaron Brown once wording finalised, will need to update this screenshot (see SME chat Direct from Aleks at 11:03am yesterday)"/>
      </t:Event>
      <t:Event id="{A12BA65A-FFA0-4233-BB2A-388337B26AA2}" time="2025-05-18T23:52:29.459Z">
        <t:Attribution userId="S::azbrow@treasury.qld.gov.au::71dfb8a6-0c95-4fcb-b4d1-ae724b407be5" userProvider="AD" userName="Aaron Brown"/>
        <t:Progress percentComplete="100"/>
      </t:Event>
    </t:History>
  </t:Task>
  <t:Task id="{208034C8-6082-4FE8-AED0-64A96C5576C5}">
    <t:Anchor>
      <t:Comment id="1638756810"/>
    </t:Anchor>
    <t:History>
      <t:Event id="{77B19128-D7F1-4342-997F-D78A22969406}" time="2025-05-15T00:36:59.093Z">
        <t:Attribution userId="S::bzjoye@treasury.qld.gov.au::23e6bbce-25e3-4171-8749-5e04789b12ea" userProvider="AD" userName="Baron Joye"/>
        <t:Anchor>
          <t:Comment id="1638756810"/>
        </t:Anchor>
        <t:Create/>
      </t:Event>
      <t:Event id="{7C07DC01-A589-4C9A-AB4D-FDED2AAB8218}" time="2025-05-15T00:36:59.093Z">
        <t:Attribution userId="S::bzjoye@treasury.qld.gov.au::23e6bbce-25e3-4171-8749-5e04789b12ea" userProvider="AD" userName="Baron Joye"/>
        <t:Anchor>
          <t:Comment id="1638756810"/>
        </t:Anchor>
        <t:Assign userId="S::azbrow@treasury.qld.gov.au::71dfb8a6-0c95-4fcb-b4d1-ae724b407be5" userProvider="AD" userName="Aaron Brown"/>
      </t:Event>
      <t:Event id="{56329535-205B-48F4-B7D8-297F673C7A65}" time="2025-05-15T00:36:59.093Z">
        <t:Attribution userId="S::bzjoye@treasury.qld.gov.au::23e6bbce-25e3-4171-8749-5e04789b12ea" userProvider="AD" userName="Baron Joye"/>
        <t:Anchor>
          <t:Comment id="1638756810"/>
        </t:Anchor>
        <t:SetTitle title="@Aaron Brown is it not default expanded?"/>
      </t:Event>
      <t:Event id="{F8BF89BB-41F4-4FB6-A90B-4A50AB538D3C}" time="2025-05-15T00:40:24.953Z">
        <t:Attribution userId="S::azbrow@treasury.qld.gov.au::71dfb8a6-0c95-4fcb-b4d1-ae724b407be5" userProvider="AD" userName="Aaron Brow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QT - Grey Mono">
      <a:dk1>
        <a:sysClr val="windowText" lastClr="000000"/>
      </a:dk1>
      <a:lt1>
        <a:sysClr val="window" lastClr="FFFFFF"/>
      </a:lt1>
      <a:dk2>
        <a:srgbClr val="4A4F55"/>
      </a:dk2>
      <a:lt2>
        <a:srgbClr val="929092"/>
      </a:lt2>
      <a:accent1>
        <a:srgbClr val="4A4F55"/>
      </a:accent1>
      <a:accent2>
        <a:srgbClr val="9A9D9D"/>
      </a:accent2>
      <a:accent3>
        <a:srgbClr val="64666B"/>
      </a:accent3>
      <a:accent4>
        <a:srgbClr val="C6C6C8"/>
      </a:accent4>
      <a:accent5>
        <a:srgbClr val="7D7F82"/>
      </a:accent5>
      <a:accent6>
        <a:srgbClr val="E3E3E3"/>
      </a:accent6>
      <a:hlink>
        <a:srgbClr val="64666B"/>
      </a:hlink>
      <a:folHlink>
        <a:srgbClr val="64666B"/>
      </a:folHlink>
    </a:clrScheme>
    <a:fontScheme name="QT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2015-10-12T00:00:00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7c05b-0364-427a-85dd-9bb2ccb6cb6a" xsi:nil="true"/>
    <lcf76f155ced4ddcb4097134ff3c332f xmlns="b1eb3c0a-b850-458c-a2e4-f2b495425934">
      <Terms xmlns="http://schemas.microsoft.com/office/infopath/2007/PartnerControls"/>
    </lcf76f155ced4ddcb4097134ff3c332f>
    <Date xmlns="b1eb3c0a-b850-458c-a2e4-f2b495425934">2025-03-16T22:44:54+00:00</Date>
    <Image xmlns="b1eb3c0a-b850-458c-a2e4-f2b49542593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E922AEFEA75645B888AA9163C98024" ma:contentTypeVersion="27" ma:contentTypeDescription="Create a new document." ma:contentTypeScope="" ma:versionID="8375c4734d3e451edb5248d7d5582f36">
  <xsd:schema xmlns:xsd="http://www.w3.org/2001/XMLSchema" xmlns:xs="http://www.w3.org/2001/XMLSchema" xmlns:p="http://schemas.microsoft.com/office/2006/metadata/properties" xmlns:ns2="29bd7ddd-1c17-4c79-b38e-9f311b915736" xmlns:ns3="b1eb3c0a-b850-458c-a2e4-f2b495425934" xmlns:ns4="1227c05b-0364-427a-85dd-9bb2ccb6cb6a" targetNamespace="http://schemas.microsoft.com/office/2006/metadata/properties" ma:root="true" ma:fieldsID="780079f2b62ab8f546e9b28cd519d82e" ns2:_="" ns3:_="" ns4:_="">
    <xsd:import namespace="29bd7ddd-1c17-4c79-b38e-9f311b915736"/>
    <xsd:import namespace="b1eb3c0a-b850-458c-a2e4-f2b495425934"/>
    <xsd:import namespace="1227c05b-0364-427a-85dd-9bb2ccb6cb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Image" minOccurs="0"/>
                <xsd:element ref="ns3:MediaServiceLocation" minOccurs="0"/>
                <xsd:element ref="ns3: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d7ddd-1c17-4c79-b38e-9f311b915736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b3c0a-b850-458c-a2e4-f2b495425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2313f21-320d-4b32-babf-82317826f0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Image" ma:index="16" nillable="true" ma:displayName="Image" ma:internalName="Image" ma:readOnly="fals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Date" ma:index="18" nillable="true" ma:displayName="Date" ma:default="[today]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7c05b-0364-427a-85dd-9bb2ccb6cb6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151988-f0f9-4a80-9ac9-8ee46ebfb0c2}" ma:internalName="TaxCatchAll" ma:showField="CatchAllData" ma:web="29bd7ddd-1c17-4c79-b38e-9f311b9157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6D5574-BF09-425F-A136-C3C33F30EB0B}">
  <ds:schemaRefs>
    <ds:schemaRef ds:uri="29bd7ddd-1c17-4c79-b38e-9f311b915736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b1eb3c0a-b850-458c-a2e4-f2b495425934"/>
    <ds:schemaRef ds:uri="http://schemas.microsoft.com/office/2006/documentManagement/types"/>
    <ds:schemaRef ds:uri="http://schemas.microsoft.com/office/infopath/2007/PartnerControls"/>
    <ds:schemaRef ds:uri="1227c05b-0364-427a-85dd-9bb2ccb6cb6a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D2234E9-32BB-4513-8B49-A446F8F7E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d7ddd-1c17-4c79-b38e-9f311b915736"/>
    <ds:schemaRef ds:uri="b1eb3c0a-b850-458c-a2e4-f2b495425934"/>
    <ds:schemaRef ds:uri="1227c05b-0364-427a-85dd-9bb2ccb6c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6337E8-C89E-41E5-A847-6404E0BB4D7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3172A53-7F8C-4D0B-82D5-86C725E0A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NIISQ.dotx</Template>
  <TotalTime>1</TotalTime>
  <Pages>8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5162</CharactersWithSpaces>
  <SharedDoc>false</SharedDoc>
  <HyperlinkBase/>
  <HLinks>
    <vt:vector size="54" baseType="variant">
      <vt:variant>
        <vt:i4>4653064</vt:i4>
      </vt:variant>
      <vt:variant>
        <vt:i4>9</vt:i4>
      </vt:variant>
      <vt:variant>
        <vt:i4>0</vt:i4>
      </vt:variant>
      <vt:variant>
        <vt:i4>5</vt:i4>
      </vt:variant>
      <vt:variant>
        <vt:lpwstr>https://www.qld.gov.au/qdifaq</vt:lpwstr>
      </vt:variant>
      <vt:variant>
        <vt:lpwstr/>
      </vt:variant>
      <vt:variant>
        <vt:i4>5832821</vt:i4>
      </vt:variant>
      <vt:variant>
        <vt:i4>6</vt:i4>
      </vt:variant>
      <vt:variant>
        <vt:i4>0</vt:i4>
      </vt:variant>
      <vt:variant>
        <vt:i4>5</vt:i4>
      </vt:variant>
      <vt:variant>
        <vt:lpwstr>mailto:help@niis.qld.gov.au</vt:lpwstr>
      </vt:variant>
      <vt:variant>
        <vt:lpwstr/>
      </vt:variant>
      <vt:variant>
        <vt:i4>917532</vt:i4>
      </vt:variant>
      <vt:variant>
        <vt:i4>3</vt:i4>
      </vt:variant>
      <vt:variant>
        <vt:i4>0</vt:i4>
      </vt:variant>
      <vt:variant>
        <vt:i4>5</vt:i4>
      </vt:variant>
      <vt:variant>
        <vt:lpwstr>https://niis.qld.gov.au/niisq-direct</vt:lpwstr>
      </vt:variant>
      <vt:variant>
        <vt:lpwstr/>
      </vt:variant>
      <vt:variant>
        <vt:i4>524315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DigitalID</vt:lpwstr>
      </vt:variant>
      <vt:variant>
        <vt:i4>3407880</vt:i4>
      </vt:variant>
      <vt:variant>
        <vt:i4>12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  <vt:variant>
        <vt:i4>3407880</vt:i4>
      </vt:variant>
      <vt:variant>
        <vt:i4>9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  <vt:variant>
        <vt:i4>3407880</vt:i4>
      </vt:variant>
      <vt:variant>
        <vt:i4>6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  <vt:variant>
        <vt:i4>3407880</vt:i4>
      </vt:variant>
      <vt:variant>
        <vt:i4>3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  <vt:variant>
        <vt:i4>3407880</vt:i4>
      </vt:variant>
      <vt:variant>
        <vt:i4>0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Katey Elenitsas</dc:creator>
  <cp:keywords/>
  <dc:description/>
  <cp:lastModifiedBy>Katey Elenitsas</cp:lastModifiedBy>
  <cp:revision>2</cp:revision>
  <cp:lastPrinted>2015-02-09T23:19:00Z</cp:lastPrinted>
  <dcterms:created xsi:type="dcterms:W3CDTF">2025-05-20T03:01:00Z</dcterms:created>
  <dcterms:modified xsi:type="dcterms:W3CDTF">2025-05-20T03:01:00Z</dcterms:modified>
  <cp:category/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0x0101005DE922AEFEA75645B888AA9163C98024</vt:lpwstr>
  </property>
  <property fmtid="{D5CDD505-2E9C-101B-9397-08002B2CF9AE}" pid="3" name="MediaServiceImageTags">
    <vt:lpwstr/>
  </property>
  <property fmtid="{D5CDD505-2E9C-101B-9397-08002B2CF9AE}" pid="4" name="MSIP_Label_dd4e0f3b-0fa6-48ea-8afb-693f1c2cb0b6_Enabled">
    <vt:lpwstr>true</vt:lpwstr>
  </property>
  <property fmtid="{D5CDD505-2E9C-101B-9397-08002B2CF9AE}" pid="5" name="MSIP_Label_dd4e0f3b-0fa6-48ea-8afb-693f1c2cb0b6_SetDate">
    <vt:lpwstr>2023-02-16T07:01:38Z</vt:lpwstr>
  </property>
  <property fmtid="{D5CDD505-2E9C-101B-9397-08002B2CF9AE}" pid="6" name="MSIP_Label_dd4e0f3b-0fa6-48ea-8afb-693f1c2cb0b6_Method">
    <vt:lpwstr>Privileged</vt:lpwstr>
  </property>
  <property fmtid="{D5CDD505-2E9C-101B-9397-08002B2CF9AE}" pid="7" name="MSIP_Label_dd4e0f3b-0fa6-48ea-8afb-693f1c2cb0b6_Name">
    <vt:lpwstr>OFFICIAL</vt:lpwstr>
  </property>
  <property fmtid="{D5CDD505-2E9C-101B-9397-08002B2CF9AE}" pid="8" name="MSIP_Label_dd4e0f3b-0fa6-48ea-8afb-693f1c2cb0b6_SiteId">
    <vt:lpwstr>0246330d-b35c-4cde-854b-32db3910692b</vt:lpwstr>
  </property>
  <property fmtid="{D5CDD505-2E9C-101B-9397-08002B2CF9AE}" pid="9" name="MSIP_Label_dd4e0f3b-0fa6-48ea-8afb-693f1c2cb0b6_ActionId">
    <vt:lpwstr>dbed425c-cacd-46bf-b262-a586ea387aa7</vt:lpwstr>
  </property>
  <property fmtid="{D5CDD505-2E9C-101B-9397-08002B2CF9AE}" pid="10" name="MSIP_Label_dd4e0f3b-0fa6-48ea-8afb-693f1c2cb0b6_ContentBits">
    <vt:lpwstr>1</vt:lpwstr>
  </property>
  <property fmtid="{D5CDD505-2E9C-101B-9397-08002B2CF9AE}" pid="11" name="_ExtendedDescription">
    <vt:lpwstr/>
  </property>
  <property fmtid="{D5CDD505-2E9C-101B-9397-08002B2CF9AE}" pid="12" name="MSIP_Label_5b083577-197b-450c-831d-654cf3f56dc2_Enabled">
    <vt:lpwstr>true</vt:lpwstr>
  </property>
  <property fmtid="{D5CDD505-2E9C-101B-9397-08002B2CF9AE}" pid="13" name="MSIP_Label_5b083577-197b-450c-831d-654cf3f56dc2_SetDate">
    <vt:lpwstr>2023-09-21T00:08:33Z</vt:lpwstr>
  </property>
  <property fmtid="{D5CDD505-2E9C-101B-9397-08002B2CF9AE}" pid="14" name="MSIP_Label_5b083577-197b-450c-831d-654cf3f56dc2_Method">
    <vt:lpwstr>Standard</vt:lpwstr>
  </property>
  <property fmtid="{D5CDD505-2E9C-101B-9397-08002B2CF9AE}" pid="15" name="MSIP_Label_5b083577-197b-450c-831d-654cf3f56dc2_Name">
    <vt:lpwstr>OFFICIAL</vt:lpwstr>
  </property>
  <property fmtid="{D5CDD505-2E9C-101B-9397-08002B2CF9AE}" pid="16" name="MSIP_Label_5b083577-197b-450c-831d-654cf3f56dc2_SiteId">
    <vt:lpwstr>823bfb03-da26-4cbf-a7d6-f02dbfdf182e</vt:lpwstr>
  </property>
  <property fmtid="{D5CDD505-2E9C-101B-9397-08002B2CF9AE}" pid="17" name="MSIP_Label_5b083577-197b-450c-831d-654cf3f56dc2_ActionId">
    <vt:lpwstr>6a4298a2-2b4e-43f9-9669-87f5fc377aa2</vt:lpwstr>
  </property>
  <property fmtid="{D5CDD505-2E9C-101B-9397-08002B2CF9AE}" pid="18" name="MSIP_Label_5b083577-197b-450c-831d-654cf3f56dc2_ContentBits">
    <vt:lpwstr>0</vt:lpwstr>
  </property>
</Properties>
</file>